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7a0646f8de6c4dfb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E0CD1" w14:textId="77777777" w:rsidR="00D877A3" w:rsidRPr="007541F3" w:rsidRDefault="00D877A3" w:rsidP="00EC2E91">
      <w:pPr>
        <w:rPr>
          <w:rFonts w:ascii="Calibri Light" w:hAnsi="Calibri Light" w:cs="Calibri Light"/>
        </w:rPr>
      </w:pPr>
      <w:bookmarkStart w:id="0" w:name="_Toc401860811"/>
    </w:p>
    <w:p w14:paraId="1B0E708A" w14:textId="77777777" w:rsidR="00D877A3" w:rsidRPr="007541F3" w:rsidRDefault="00D877A3" w:rsidP="00EC2E91">
      <w:pPr>
        <w:rPr>
          <w:rFonts w:ascii="Calibri Light" w:hAnsi="Calibri Light" w:cs="Calibri Light"/>
        </w:rPr>
      </w:pPr>
    </w:p>
    <w:p w14:paraId="140023F8" w14:textId="77777777" w:rsidR="00EC2E91" w:rsidRPr="007541F3" w:rsidRDefault="00EC2E91" w:rsidP="00EC2E91">
      <w:pPr>
        <w:rPr>
          <w:rFonts w:ascii="Calibri Light" w:hAnsi="Calibri Light" w:cs="Calibri Light"/>
        </w:rPr>
      </w:pPr>
    </w:p>
    <w:p w14:paraId="64709FA8" w14:textId="77777777" w:rsidR="00EC2E91" w:rsidRPr="007541F3" w:rsidRDefault="00EC2E91" w:rsidP="00EC2E91">
      <w:pPr>
        <w:rPr>
          <w:rFonts w:ascii="Calibri Light" w:hAnsi="Calibri Light" w:cs="Calibri Light"/>
        </w:rPr>
      </w:pPr>
    </w:p>
    <w:p w14:paraId="57264BF3" w14:textId="77777777" w:rsidR="007541F3" w:rsidRDefault="0004328A" w:rsidP="007541F3">
      <w:pPr>
        <w:pStyle w:val="Title"/>
        <w:spacing w:before="160"/>
        <w:rPr>
          <w:rFonts w:ascii="Calibri Light" w:hAnsi="Calibri Light" w:cs="Calibri Light"/>
          <w:bCs/>
        </w:rPr>
      </w:pPr>
      <w:r w:rsidRPr="007541F3">
        <w:rPr>
          <w:rFonts w:ascii="Calibri Light" w:hAnsi="Calibri Light" w:cs="Calibri Light"/>
        </w:rPr>
        <w:t>Example</w:t>
      </w:r>
      <w:r w:rsidR="00471627" w:rsidRPr="007541F3">
        <w:rPr>
          <w:rFonts w:ascii="Calibri Light" w:hAnsi="Calibri Light" w:cs="Calibri Light"/>
        </w:rPr>
        <w:t xml:space="preserve"> lesson-by-lesson plan</w:t>
      </w:r>
      <w:r w:rsidR="00471627" w:rsidRPr="007541F3">
        <w:rPr>
          <w:rFonts w:ascii="Calibri Light" w:hAnsi="Calibri Light" w:cs="Calibri Light"/>
          <w:bCs/>
        </w:rPr>
        <w:t xml:space="preserve"> </w:t>
      </w:r>
    </w:p>
    <w:p w14:paraId="4FA9E392" w14:textId="6DCFC786" w:rsidR="00471627" w:rsidRPr="007541F3" w:rsidRDefault="00471627" w:rsidP="007541F3">
      <w:pPr>
        <w:pStyle w:val="Title"/>
        <w:spacing w:before="160"/>
        <w:rPr>
          <w:rFonts w:ascii="Calibri Light" w:hAnsi="Calibri Light" w:cs="Calibri Light"/>
          <w:bCs/>
        </w:rPr>
      </w:pPr>
      <w:r w:rsidRPr="007541F3">
        <w:rPr>
          <w:rFonts w:ascii="Calibri Light" w:hAnsi="Calibri Light" w:cs="Calibri Light"/>
          <w:bCs/>
        </w:rPr>
        <w:t xml:space="preserve">student volunteer program </w:t>
      </w:r>
    </w:p>
    <w:p w14:paraId="02756520" w14:textId="77777777" w:rsidR="007541F3" w:rsidRDefault="007541F3" w:rsidP="007541F3">
      <w:pPr>
        <w:spacing w:line="480" w:lineRule="auto"/>
        <w:rPr>
          <w:rFonts w:ascii="Calibri Light" w:hAnsi="Calibri Light" w:cs="Calibri Light"/>
          <w:sz w:val="20"/>
        </w:rPr>
      </w:pPr>
    </w:p>
    <w:p w14:paraId="7D39F02B" w14:textId="77777777" w:rsidR="007541F3" w:rsidRDefault="00471627" w:rsidP="007541F3">
      <w:pPr>
        <w:spacing w:line="480" w:lineRule="auto"/>
        <w:rPr>
          <w:rFonts w:ascii="Calibri Light" w:hAnsi="Calibri Light" w:cs="Calibri Light"/>
          <w:sz w:val="20"/>
        </w:rPr>
      </w:pPr>
      <w:r w:rsidRPr="007541F3">
        <w:rPr>
          <w:rFonts w:ascii="Calibri Light" w:hAnsi="Calibri Light" w:cs="Calibri Light"/>
          <w:sz w:val="20"/>
        </w:rPr>
        <w:t xml:space="preserve">This document has been produced by the Department </w:t>
      </w:r>
      <w:r w:rsidR="008D2D49" w:rsidRPr="007541F3">
        <w:rPr>
          <w:rFonts w:ascii="Calibri Light" w:hAnsi="Calibri Light" w:cs="Calibri Light"/>
          <w:sz w:val="20"/>
        </w:rPr>
        <w:t>for</w:t>
      </w:r>
      <w:r w:rsidRPr="007541F3">
        <w:rPr>
          <w:rFonts w:ascii="Calibri Light" w:hAnsi="Calibri Light" w:cs="Calibri Light"/>
          <w:sz w:val="20"/>
        </w:rPr>
        <w:t xml:space="preserve"> Education. </w:t>
      </w:r>
    </w:p>
    <w:p w14:paraId="438C3553" w14:textId="6CB52ADA" w:rsidR="00471627" w:rsidRPr="007541F3" w:rsidRDefault="00471627" w:rsidP="007541F3">
      <w:pPr>
        <w:spacing w:line="480" w:lineRule="auto"/>
        <w:rPr>
          <w:rFonts w:ascii="Calibri Light" w:hAnsi="Calibri Light" w:cs="Calibri Light"/>
          <w:sz w:val="20"/>
        </w:rPr>
      </w:pPr>
      <w:r w:rsidRPr="007541F3">
        <w:rPr>
          <w:rFonts w:ascii="Calibri Light" w:hAnsi="Calibri Light" w:cs="Calibri Light"/>
          <w:sz w:val="20"/>
        </w:rPr>
        <w:t xml:space="preserve">It is based on resources created by </w:t>
      </w:r>
      <w:r w:rsidR="008D2D49" w:rsidRPr="007541F3">
        <w:rPr>
          <w:rFonts w:ascii="Calibri Light" w:hAnsi="Calibri Light" w:cs="Calibri Light"/>
          <w:sz w:val="20"/>
        </w:rPr>
        <w:t xml:space="preserve">teachers </w:t>
      </w:r>
      <w:r w:rsidRPr="007541F3">
        <w:rPr>
          <w:rFonts w:ascii="Calibri Light" w:hAnsi="Calibri Light" w:cs="Calibri Light"/>
          <w:sz w:val="20"/>
        </w:rPr>
        <w:t xml:space="preserve">from Ocean View College. </w:t>
      </w:r>
    </w:p>
    <w:p w14:paraId="74E69075" w14:textId="32BFA605" w:rsidR="00471627" w:rsidRPr="007541F3" w:rsidRDefault="00471627" w:rsidP="00471627">
      <w:pPr>
        <w:spacing w:after="0" w:line="240" w:lineRule="auto"/>
        <w:rPr>
          <w:rFonts w:ascii="Calibri Light" w:hAnsi="Calibri Light" w:cs="Calibri Light"/>
          <w:sz w:val="40"/>
          <w:szCs w:val="36"/>
        </w:rPr>
      </w:pPr>
      <w:r w:rsidRPr="007541F3">
        <w:rPr>
          <w:rFonts w:ascii="Calibri Light" w:hAnsi="Calibri Light" w:cs="Calibri Light"/>
        </w:rPr>
        <w:br w:type="page"/>
      </w:r>
    </w:p>
    <w:p w14:paraId="4C40DA81" w14:textId="77777777" w:rsidR="00F91769" w:rsidRPr="007541F3" w:rsidRDefault="0004328A" w:rsidP="00735D52">
      <w:pPr>
        <w:pStyle w:val="Heading1"/>
        <w:rPr>
          <w:rFonts w:ascii="Calibri Light" w:hAnsi="Calibri Light" w:cs="Calibri Light"/>
        </w:rPr>
      </w:pPr>
      <w:r w:rsidRPr="007541F3">
        <w:rPr>
          <w:rFonts w:ascii="Calibri Light" w:hAnsi="Calibri Light" w:cs="Calibri Light"/>
        </w:rPr>
        <w:lastRenderedPageBreak/>
        <w:t xml:space="preserve">Example </w:t>
      </w:r>
      <w:r w:rsidR="00F91769" w:rsidRPr="007541F3">
        <w:rPr>
          <w:rFonts w:ascii="Calibri Light" w:hAnsi="Calibri Light" w:cs="Calibri Light"/>
        </w:rPr>
        <w:t>lesson-by-lesson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"/>
        <w:gridCol w:w="1949"/>
        <w:gridCol w:w="5742"/>
        <w:gridCol w:w="1762"/>
      </w:tblGrid>
      <w:tr w:rsidR="00C16A1D" w:rsidRPr="007541F3" w14:paraId="0153717B" w14:textId="77777777" w:rsidTr="0032385B">
        <w:trPr>
          <w:tblHeader/>
        </w:trPr>
        <w:tc>
          <w:tcPr>
            <w:tcW w:w="817" w:type="dxa"/>
            <w:shd w:val="clear" w:color="auto" w:fill="FFC000"/>
          </w:tcPr>
          <w:p w14:paraId="6F0B6665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color w:val="auto"/>
              </w:rPr>
            </w:pPr>
            <w:r w:rsidRPr="007541F3">
              <w:rPr>
                <w:rFonts w:ascii="Calibri Light" w:hAnsi="Calibri Light" w:cs="Calibri Light"/>
                <w:color w:val="auto"/>
              </w:rPr>
              <w:t>Week</w:t>
            </w:r>
          </w:p>
        </w:tc>
        <w:tc>
          <w:tcPr>
            <w:tcW w:w="1982" w:type="dxa"/>
            <w:shd w:val="clear" w:color="auto" w:fill="FFC000"/>
          </w:tcPr>
          <w:p w14:paraId="2364213C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color w:val="auto"/>
              </w:rPr>
            </w:pPr>
            <w:r w:rsidRPr="007541F3">
              <w:rPr>
                <w:rFonts w:ascii="Calibri Light" w:hAnsi="Calibri Light" w:cs="Calibri Light"/>
                <w:color w:val="auto"/>
              </w:rPr>
              <w:t>Topic</w:t>
            </w:r>
          </w:p>
        </w:tc>
        <w:tc>
          <w:tcPr>
            <w:tcW w:w="5932" w:type="dxa"/>
            <w:shd w:val="clear" w:color="auto" w:fill="FFC000"/>
          </w:tcPr>
          <w:p w14:paraId="535BCE0B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color w:val="auto"/>
              </w:rPr>
            </w:pPr>
            <w:r w:rsidRPr="007541F3">
              <w:rPr>
                <w:rFonts w:ascii="Calibri Light" w:hAnsi="Calibri Light" w:cs="Calibri Light"/>
                <w:color w:val="auto"/>
              </w:rPr>
              <w:t>Outline of lesson</w:t>
            </w:r>
          </w:p>
        </w:tc>
        <w:tc>
          <w:tcPr>
            <w:tcW w:w="1763" w:type="dxa"/>
            <w:shd w:val="clear" w:color="auto" w:fill="FFC000"/>
          </w:tcPr>
          <w:p w14:paraId="03FC4E45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color w:val="auto"/>
              </w:rPr>
            </w:pPr>
            <w:r w:rsidRPr="007541F3">
              <w:rPr>
                <w:rFonts w:ascii="Calibri Light" w:hAnsi="Calibri Light" w:cs="Calibri Light"/>
                <w:color w:val="auto"/>
              </w:rPr>
              <w:t>Resources</w:t>
            </w:r>
          </w:p>
        </w:tc>
      </w:tr>
      <w:tr w:rsidR="00F91769" w:rsidRPr="007541F3" w14:paraId="7D48D96A" w14:textId="77777777" w:rsidTr="00785BFA">
        <w:tc>
          <w:tcPr>
            <w:tcW w:w="817" w:type="dxa"/>
          </w:tcPr>
          <w:p w14:paraId="793528F0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1982" w:type="dxa"/>
          </w:tcPr>
          <w:p w14:paraId="0770744E" w14:textId="77777777" w:rsidR="00F91769" w:rsidRPr="007541F3" w:rsidRDefault="005420CD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 to the program</w:t>
            </w:r>
          </w:p>
        </w:tc>
        <w:tc>
          <w:tcPr>
            <w:tcW w:w="5932" w:type="dxa"/>
          </w:tcPr>
          <w:p w14:paraId="002A8FC2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: Teacher provides overview of the student volunteer program</w:t>
            </w:r>
            <w:r w:rsidR="00845F0C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and sets expectations. For example, leading up to the volunteer week </w:t>
            </w:r>
            <w:r w:rsidR="001017C8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students</w:t>
            </w:r>
            <w:r w:rsidR="00845F0C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will engage in numerous activities relating to volunteering.</w:t>
            </w:r>
          </w:p>
          <w:p w14:paraId="7BD9BA86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Activity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: </w:t>
            </w:r>
            <w:r w:rsidR="0031356A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Students presented with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</w:t>
            </w:r>
            <w:r w:rsidR="00F86D1B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volunteering options </w:t>
            </w:r>
            <w:r w:rsidR="00CF19B9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to choose from </w:t>
            </w:r>
            <w:r w:rsidR="00F86D1B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(</w:t>
            </w:r>
            <w:r w:rsidR="0031356A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participating </w:t>
            </w:r>
            <w:r w:rsidR="00F86D1B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host organisations)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.</w:t>
            </w:r>
          </w:p>
          <w:p w14:paraId="6AD59799" w14:textId="77777777" w:rsidR="00F91769" w:rsidRPr="007541F3" w:rsidRDefault="00F91769" w:rsidP="00CF19B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Conclusion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: </w:t>
            </w:r>
            <w:r w:rsidR="00CF19B9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Selection of organisations is provided for students to sign up for, based on their interests</w:t>
            </w:r>
            <w:r w:rsidR="00845F0C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1763" w:type="dxa"/>
          </w:tcPr>
          <w:p w14:paraId="1F25A69F" w14:textId="77777777" w:rsidR="00F91769" w:rsidRPr="007541F3" w:rsidRDefault="00F91769" w:rsidP="00F91769">
            <w:pPr>
              <w:pStyle w:val="Heading3"/>
              <w:numPr>
                <w:ilvl w:val="0"/>
                <w:numId w:val="25"/>
              </w:numPr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Laptop</w:t>
            </w:r>
          </w:p>
          <w:p w14:paraId="0275D3BE" w14:textId="77777777" w:rsidR="00F91769" w:rsidRPr="007541F3" w:rsidRDefault="00F91769" w:rsidP="0031356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Sign-</w:t>
            </w:r>
            <w:r w:rsidR="0031356A" w:rsidRPr="007541F3">
              <w:rPr>
                <w:rFonts w:ascii="Calibri Light" w:hAnsi="Calibri Light" w:cs="Calibri Light"/>
              </w:rPr>
              <w:t>up</w:t>
            </w:r>
            <w:r w:rsidRPr="007541F3">
              <w:rPr>
                <w:rFonts w:ascii="Calibri Light" w:hAnsi="Calibri Light" w:cs="Calibri Light"/>
              </w:rPr>
              <w:t xml:space="preserve"> sheet</w:t>
            </w:r>
          </w:p>
        </w:tc>
      </w:tr>
      <w:tr w:rsidR="00F91769" w:rsidRPr="007541F3" w14:paraId="5D47777A" w14:textId="77777777" w:rsidTr="00785BFA">
        <w:tc>
          <w:tcPr>
            <w:tcW w:w="817" w:type="dxa"/>
          </w:tcPr>
          <w:p w14:paraId="6EC9BCF4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982" w:type="dxa"/>
          </w:tcPr>
          <w:p w14:paraId="4C62E0BD" w14:textId="77777777" w:rsidR="00F91769" w:rsidRPr="007541F3" w:rsidRDefault="00F91769" w:rsidP="005420CD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Volunteer organisation</w:t>
            </w:r>
            <w:r w:rsidR="005420CD"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 presentation</w:t>
            </w:r>
          </w:p>
        </w:tc>
        <w:tc>
          <w:tcPr>
            <w:tcW w:w="5932" w:type="dxa"/>
          </w:tcPr>
          <w:p w14:paraId="0854957F" w14:textId="77777777" w:rsidR="00F91769" w:rsidRPr="007541F3" w:rsidRDefault="00F91769" w:rsidP="0062275F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Volunteer organisation: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presentation on the types of volunteering opportunities they offer.</w:t>
            </w:r>
          </w:p>
        </w:tc>
        <w:tc>
          <w:tcPr>
            <w:tcW w:w="1763" w:type="dxa"/>
          </w:tcPr>
          <w:p w14:paraId="2FF7CCA7" w14:textId="77777777" w:rsidR="0062275F" w:rsidRPr="007541F3" w:rsidRDefault="00F91769" w:rsidP="0062275F">
            <w:pPr>
              <w:pStyle w:val="Heading3"/>
              <w:numPr>
                <w:ilvl w:val="0"/>
                <w:numId w:val="25"/>
              </w:numPr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Laptop</w:t>
            </w:r>
          </w:p>
          <w:p w14:paraId="50730041" w14:textId="77777777" w:rsidR="0062275F" w:rsidRPr="007541F3" w:rsidRDefault="0062275F" w:rsidP="0062275F">
            <w:pPr>
              <w:pStyle w:val="Heading3"/>
              <w:numPr>
                <w:ilvl w:val="0"/>
                <w:numId w:val="25"/>
              </w:numPr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projector</w:t>
            </w:r>
          </w:p>
          <w:p w14:paraId="66DD926E" w14:textId="77777777" w:rsidR="00F91769" w:rsidRPr="007541F3" w:rsidRDefault="00F91769" w:rsidP="00F91769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speakers</w:t>
            </w:r>
          </w:p>
        </w:tc>
      </w:tr>
      <w:tr w:rsidR="00F91769" w:rsidRPr="007541F3" w14:paraId="7B52F530" w14:textId="77777777" w:rsidTr="00785BFA">
        <w:tc>
          <w:tcPr>
            <w:tcW w:w="817" w:type="dxa"/>
          </w:tcPr>
          <w:p w14:paraId="19BF6448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1982" w:type="dxa"/>
          </w:tcPr>
          <w:p w14:paraId="5E76D347" w14:textId="77777777" w:rsidR="00F91769" w:rsidRPr="007541F3" w:rsidRDefault="00845F0C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World café </w:t>
            </w:r>
          </w:p>
        </w:tc>
        <w:tc>
          <w:tcPr>
            <w:tcW w:w="5932" w:type="dxa"/>
          </w:tcPr>
          <w:p w14:paraId="0F9442AE" w14:textId="77777777" w:rsidR="005C5136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Introduction: 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Teacher </w:t>
            </w:r>
            <w:r w:rsidR="005C5136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hosts </w:t>
            </w:r>
            <w:r w:rsidR="00845F0C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a </w:t>
            </w:r>
            <w:r w:rsidR="005C5136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World </w:t>
            </w:r>
            <w:r w:rsidR="00845F0C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c</w:t>
            </w:r>
            <w:r w:rsidR="005C5136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afé as a way to talk about what volunteering means.</w:t>
            </w:r>
          </w:p>
          <w:p w14:paraId="45CED8AA" w14:textId="77777777" w:rsidR="00F91769" w:rsidRPr="007541F3" w:rsidRDefault="00F91769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Activity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: </w:t>
            </w:r>
            <w:r w:rsidR="00CD061A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Students actively engage in conversations about volunteering.</w:t>
            </w:r>
            <w:r w:rsidR="00845F0C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Ask questions and encourage students to share their ideas and thoughts. For example:</w:t>
            </w:r>
          </w:p>
          <w:p w14:paraId="2B5AC83A" w14:textId="77777777" w:rsidR="00845F0C" w:rsidRPr="007541F3" w:rsidRDefault="00845F0C" w:rsidP="003B3846">
            <w:pPr>
              <w:pStyle w:val="ListParagraph"/>
              <w:numPr>
                <w:ilvl w:val="0"/>
                <w:numId w:val="27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How am I currently connected/involved in my community?</w:t>
            </w:r>
          </w:p>
          <w:p w14:paraId="54C02413" w14:textId="77777777" w:rsidR="00845F0C" w:rsidRPr="007541F3" w:rsidRDefault="00845F0C" w:rsidP="003B3846">
            <w:pPr>
              <w:pStyle w:val="ListParagraph"/>
              <w:numPr>
                <w:ilvl w:val="0"/>
                <w:numId w:val="27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What is giving? What is volunteering? Is there a difference between the two? What are the positives of volunteering?</w:t>
            </w:r>
          </w:p>
          <w:p w14:paraId="6A34BFEC" w14:textId="77777777" w:rsidR="00845F0C" w:rsidRPr="007541F3" w:rsidRDefault="00845F0C" w:rsidP="003B3846">
            <w:pPr>
              <w:pStyle w:val="ListParagraph"/>
              <w:numPr>
                <w:ilvl w:val="0"/>
                <w:numId w:val="27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What am I passionate about? What do I care about?</w:t>
            </w:r>
          </w:p>
          <w:p w14:paraId="04B3A478" w14:textId="77777777" w:rsidR="00F91769" w:rsidRPr="007541F3" w:rsidRDefault="00F91769" w:rsidP="00845F0C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CD061A" w:rsidRPr="007541F3">
              <w:rPr>
                <w:rFonts w:ascii="Calibri Light" w:hAnsi="Calibri Light" w:cs="Calibri Light"/>
                <w:b/>
              </w:rPr>
              <w:t xml:space="preserve"> </w:t>
            </w:r>
            <w:r w:rsidR="00CD061A" w:rsidRPr="007541F3">
              <w:rPr>
                <w:rFonts w:ascii="Calibri Light" w:hAnsi="Calibri Light" w:cs="Calibri Light"/>
              </w:rPr>
              <w:t>Students develop a deeper understanding of volunteering, making links between their current role and future role in the community.</w:t>
            </w:r>
          </w:p>
        </w:tc>
        <w:tc>
          <w:tcPr>
            <w:tcW w:w="1763" w:type="dxa"/>
          </w:tcPr>
          <w:p w14:paraId="7AB93A00" w14:textId="77777777" w:rsidR="00F91769" w:rsidRPr="007541F3" w:rsidRDefault="00CD061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Tables/chairs</w:t>
            </w:r>
          </w:p>
          <w:p w14:paraId="2EF30ADC" w14:textId="77777777" w:rsidR="00CD061A" w:rsidRPr="007541F3" w:rsidRDefault="00CD061A" w:rsidP="00CD061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Post-it wall pads</w:t>
            </w:r>
          </w:p>
          <w:p w14:paraId="3CF47350" w14:textId="77777777" w:rsidR="00CD061A" w:rsidRPr="007541F3" w:rsidRDefault="00CD061A" w:rsidP="00CD061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Writing implements</w:t>
            </w:r>
          </w:p>
          <w:p w14:paraId="08F8924B" w14:textId="77777777" w:rsidR="005C5136" w:rsidRPr="007541F3" w:rsidRDefault="005C5136" w:rsidP="00CD061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Bell</w:t>
            </w:r>
          </w:p>
          <w:p w14:paraId="4310ECA3" w14:textId="77777777" w:rsidR="00CD061A" w:rsidRPr="007541F3" w:rsidRDefault="00CD061A" w:rsidP="00CD061A">
            <w:pPr>
              <w:rPr>
                <w:rFonts w:ascii="Calibri Light" w:hAnsi="Calibri Light" w:cs="Calibri Light"/>
              </w:rPr>
            </w:pPr>
          </w:p>
        </w:tc>
      </w:tr>
      <w:tr w:rsidR="005C5136" w:rsidRPr="007541F3" w14:paraId="5427693D" w14:textId="77777777" w:rsidTr="00785BFA">
        <w:tc>
          <w:tcPr>
            <w:tcW w:w="817" w:type="dxa"/>
          </w:tcPr>
          <w:p w14:paraId="389539AF" w14:textId="77777777" w:rsidR="005C5136" w:rsidRPr="007541F3" w:rsidRDefault="005C5136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1982" w:type="dxa"/>
          </w:tcPr>
          <w:p w14:paraId="4FD2C32B" w14:textId="77777777" w:rsidR="005C5136" w:rsidRPr="007541F3" w:rsidRDefault="005420CD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Prior knowledge</w:t>
            </w:r>
          </w:p>
        </w:tc>
        <w:tc>
          <w:tcPr>
            <w:tcW w:w="5932" w:type="dxa"/>
          </w:tcPr>
          <w:p w14:paraId="6396253B" w14:textId="77777777" w:rsidR="0031356A" w:rsidRPr="007541F3" w:rsidRDefault="00072571" w:rsidP="00CD5724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Introduction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9E25AB" w:rsidRPr="007541F3">
              <w:rPr>
                <w:rFonts w:ascii="Calibri Light" w:hAnsi="Calibri Light" w:cs="Calibri Light"/>
              </w:rPr>
              <w:t xml:space="preserve"> </w:t>
            </w:r>
            <w:r w:rsidR="0031356A" w:rsidRPr="007541F3">
              <w:rPr>
                <w:rFonts w:ascii="Calibri Light" w:hAnsi="Calibri Light" w:cs="Calibri Light"/>
              </w:rPr>
              <w:t>Teacher speaks to the class about:</w:t>
            </w:r>
          </w:p>
          <w:p w14:paraId="121F35C2" w14:textId="77777777" w:rsidR="0031356A" w:rsidRPr="007541F3" w:rsidRDefault="0031356A" w:rsidP="0031356A">
            <w:pPr>
              <w:pStyle w:val="ListParagraph"/>
              <w:numPr>
                <w:ilvl w:val="0"/>
                <w:numId w:val="27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What is volunteering?</w:t>
            </w:r>
          </w:p>
          <w:p w14:paraId="525E077A" w14:textId="77777777" w:rsidR="00CD5724" w:rsidRPr="007541F3" w:rsidRDefault="0031356A" w:rsidP="0031356A">
            <w:pPr>
              <w:pStyle w:val="ListParagraph"/>
              <w:numPr>
                <w:ilvl w:val="0"/>
                <w:numId w:val="27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Why volunteer?</w:t>
            </w:r>
          </w:p>
          <w:p w14:paraId="7C51AF67" w14:textId="77777777" w:rsidR="0031356A" w:rsidRPr="007541F3" w:rsidRDefault="0031356A" w:rsidP="0031356A">
            <w:pPr>
              <w:pStyle w:val="ListParagraph"/>
              <w:numPr>
                <w:ilvl w:val="0"/>
                <w:numId w:val="27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Types of volunteering</w:t>
            </w:r>
          </w:p>
          <w:p w14:paraId="64C30BAF" w14:textId="77777777" w:rsidR="0031356A" w:rsidRPr="007541F3" w:rsidRDefault="0031356A" w:rsidP="0031356A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 xml:space="preserve">: Each student is given a </w:t>
            </w:r>
            <w:r w:rsidR="00A17B14" w:rsidRPr="007541F3">
              <w:rPr>
                <w:rFonts w:ascii="Calibri Light" w:hAnsi="Calibri Light" w:cs="Calibri Light"/>
              </w:rPr>
              <w:t xml:space="preserve">daily </w:t>
            </w:r>
            <w:r w:rsidRPr="007541F3">
              <w:rPr>
                <w:rFonts w:ascii="Calibri Light" w:hAnsi="Calibri Light" w:cs="Calibri Light"/>
              </w:rPr>
              <w:t xml:space="preserve">reflection journal </w:t>
            </w:r>
            <w:r w:rsidR="003F2948" w:rsidRPr="007541F3">
              <w:rPr>
                <w:rFonts w:ascii="Calibri Light" w:hAnsi="Calibri Light" w:cs="Calibri Light"/>
              </w:rPr>
              <w:t>which includes</w:t>
            </w:r>
            <w:r w:rsidR="00A17B14" w:rsidRPr="007541F3">
              <w:rPr>
                <w:rFonts w:ascii="Calibri Light" w:hAnsi="Calibri Light" w:cs="Calibri Light"/>
              </w:rPr>
              <w:t xml:space="preserve"> pre/post </w:t>
            </w:r>
            <w:r w:rsidRPr="007541F3">
              <w:rPr>
                <w:rFonts w:ascii="Calibri Light" w:hAnsi="Calibri Light" w:cs="Calibri Light"/>
              </w:rPr>
              <w:t>volunteer</w:t>
            </w:r>
            <w:r w:rsidR="003F2948" w:rsidRPr="007541F3">
              <w:rPr>
                <w:rFonts w:ascii="Calibri Light" w:hAnsi="Calibri Light" w:cs="Calibri Light"/>
              </w:rPr>
              <w:t>ing activities.</w:t>
            </w:r>
          </w:p>
          <w:p w14:paraId="29A42FC9" w14:textId="77777777" w:rsidR="005420CD" w:rsidRPr="007541F3" w:rsidRDefault="0031356A" w:rsidP="00E125D6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 </w:t>
            </w:r>
            <w:r w:rsidR="003F2948" w:rsidRPr="007541F3">
              <w:rPr>
                <w:rFonts w:ascii="Calibri Light" w:hAnsi="Calibri Light" w:cs="Calibri Light"/>
              </w:rPr>
              <w:t xml:space="preserve">Students </w:t>
            </w:r>
            <w:r w:rsidR="00A17B14" w:rsidRPr="007541F3">
              <w:rPr>
                <w:rFonts w:ascii="Calibri Light" w:hAnsi="Calibri Light" w:cs="Calibri Light"/>
              </w:rPr>
              <w:t xml:space="preserve">begin to </w:t>
            </w:r>
            <w:r w:rsidR="003F2948" w:rsidRPr="007541F3">
              <w:rPr>
                <w:rFonts w:ascii="Calibri Light" w:hAnsi="Calibri Light" w:cs="Calibri Light"/>
              </w:rPr>
              <w:t xml:space="preserve">develop an understanding about the variety of volunteering opportunities and </w:t>
            </w:r>
            <w:r w:rsidR="00E125D6" w:rsidRPr="007541F3">
              <w:rPr>
                <w:rFonts w:ascii="Calibri Light" w:hAnsi="Calibri Light" w:cs="Calibri Light"/>
              </w:rPr>
              <w:t>its benefits.</w:t>
            </w:r>
          </w:p>
        </w:tc>
        <w:tc>
          <w:tcPr>
            <w:tcW w:w="1763" w:type="dxa"/>
          </w:tcPr>
          <w:p w14:paraId="1ACA0B7D" w14:textId="77777777" w:rsidR="005C5136" w:rsidRPr="007541F3" w:rsidRDefault="00721E1A" w:rsidP="00721E1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Daily re</w:t>
            </w:r>
            <w:r w:rsidR="00EF78CB" w:rsidRPr="007541F3">
              <w:rPr>
                <w:rFonts w:ascii="Calibri Light" w:hAnsi="Calibri Light" w:cs="Calibri Light"/>
              </w:rPr>
              <w:t>flection journals</w:t>
            </w:r>
          </w:p>
        </w:tc>
      </w:tr>
      <w:tr w:rsidR="00721E1A" w:rsidRPr="007541F3" w14:paraId="2D633F0B" w14:textId="77777777" w:rsidTr="006E1FA3">
        <w:tc>
          <w:tcPr>
            <w:tcW w:w="817" w:type="dxa"/>
          </w:tcPr>
          <w:p w14:paraId="06FD3729" w14:textId="77777777" w:rsidR="006E1FA3" w:rsidRPr="007541F3" w:rsidRDefault="006E1FA3" w:rsidP="000244E5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lastRenderedPageBreak/>
              <w:t>4</w:t>
            </w:r>
          </w:p>
        </w:tc>
        <w:tc>
          <w:tcPr>
            <w:tcW w:w="1982" w:type="dxa"/>
          </w:tcPr>
          <w:p w14:paraId="3B39C5E2" w14:textId="77777777" w:rsidR="006E1FA3" w:rsidRPr="007541F3" w:rsidRDefault="006E5E1B" w:rsidP="000244E5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Volunteer </w:t>
            </w:r>
            <w:r w:rsidR="0032511D"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organisation investigation</w:t>
            </w:r>
          </w:p>
          <w:p w14:paraId="32694C77" w14:textId="77777777" w:rsidR="006E1FA3" w:rsidRPr="007541F3" w:rsidRDefault="006E1FA3" w:rsidP="000244E5">
            <w:pPr>
              <w:rPr>
                <w:rFonts w:ascii="Calibri Light" w:hAnsi="Calibri Light" w:cs="Calibri Light"/>
              </w:rPr>
            </w:pPr>
          </w:p>
          <w:p w14:paraId="0CA73126" w14:textId="77777777" w:rsidR="006E1FA3" w:rsidRPr="007541F3" w:rsidRDefault="006E1FA3" w:rsidP="000244E5">
            <w:pPr>
              <w:rPr>
                <w:rFonts w:ascii="Calibri Light" w:hAnsi="Calibri Light" w:cs="Calibri Light"/>
              </w:rPr>
            </w:pPr>
          </w:p>
        </w:tc>
        <w:tc>
          <w:tcPr>
            <w:tcW w:w="5932" w:type="dxa"/>
          </w:tcPr>
          <w:p w14:paraId="05152FF6" w14:textId="77777777" w:rsidR="006E1FA3" w:rsidRPr="007541F3" w:rsidRDefault="006E1FA3" w:rsidP="000244E5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Introduction:</w:t>
            </w:r>
            <w:r w:rsidR="003917C5"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 </w:t>
            </w:r>
            <w:r w:rsidR="003917C5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Students </w:t>
            </w:r>
            <w:r w:rsidR="006E5E1B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research some of the volunteering organisations around their local community.</w:t>
            </w:r>
          </w:p>
          <w:p w14:paraId="18DDA9D7" w14:textId="77777777" w:rsidR="006E1FA3" w:rsidRPr="007541F3" w:rsidRDefault="006E1FA3" w:rsidP="000244E5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6E5E1B" w:rsidRPr="007541F3">
              <w:rPr>
                <w:rFonts w:ascii="Calibri Light" w:hAnsi="Calibri Light" w:cs="Calibri Light"/>
              </w:rPr>
              <w:t xml:space="preserve"> </w:t>
            </w:r>
            <w:r w:rsidR="00A17B14" w:rsidRPr="007541F3">
              <w:rPr>
                <w:rFonts w:ascii="Calibri Light" w:hAnsi="Calibri Light" w:cs="Calibri Light"/>
              </w:rPr>
              <w:t>S</w:t>
            </w:r>
            <w:r w:rsidR="006E5E1B" w:rsidRPr="007541F3">
              <w:rPr>
                <w:rFonts w:ascii="Calibri Light" w:hAnsi="Calibri Light" w:cs="Calibri Light"/>
              </w:rPr>
              <w:t xml:space="preserve">tudents write a report identifying </w:t>
            </w:r>
            <w:r w:rsidR="00EB79AF" w:rsidRPr="007541F3">
              <w:rPr>
                <w:rFonts w:ascii="Calibri Light" w:hAnsi="Calibri Light" w:cs="Calibri Light"/>
              </w:rPr>
              <w:t>groups in the local community and exploring their purpose.</w:t>
            </w:r>
          </w:p>
          <w:p w14:paraId="0AC95CCC" w14:textId="77777777" w:rsidR="006E1FA3" w:rsidRPr="007541F3" w:rsidRDefault="006E1FA3" w:rsidP="00A17B14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="006E5E1B" w:rsidRPr="007541F3">
              <w:rPr>
                <w:rFonts w:ascii="Calibri Light" w:hAnsi="Calibri Light" w:cs="Calibri Light"/>
              </w:rPr>
              <w:t>: Students share the</w:t>
            </w:r>
            <w:r w:rsidR="00A17B14" w:rsidRPr="007541F3">
              <w:rPr>
                <w:rFonts w:ascii="Calibri Light" w:hAnsi="Calibri Light" w:cs="Calibri Light"/>
              </w:rPr>
              <w:t>ir</w:t>
            </w:r>
            <w:r w:rsidR="006E5E1B" w:rsidRPr="007541F3">
              <w:rPr>
                <w:rFonts w:ascii="Calibri Light" w:hAnsi="Calibri Light" w:cs="Calibri Light"/>
              </w:rPr>
              <w:t xml:space="preserve"> analysis with the class</w:t>
            </w:r>
            <w:r w:rsidR="00EB79AF" w:rsidRPr="007541F3">
              <w:rPr>
                <w:rFonts w:ascii="Calibri Light" w:hAnsi="Calibri Light" w:cs="Calibri Light"/>
              </w:rPr>
              <w:t>.</w:t>
            </w:r>
          </w:p>
        </w:tc>
        <w:tc>
          <w:tcPr>
            <w:tcW w:w="1763" w:type="dxa"/>
          </w:tcPr>
          <w:p w14:paraId="69F9C0B8" w14:textId="77777777" w:rsidR="006E1FA3" w:rsidRPr="007541F3" w:rsidRDefault="006E1FA3" w:rsidP="00F274B4">
            <w:pPr>
              <w:pStyle w:val="ListParagraph"/>
              <w:ind w:left="360"/>
              <w:rPr>
                <w:rFonts w:ascii="Calibri Light" w:hAnsi="Calibri Light" w:cs="Calibri Light"/>
              </w:rPr>
            </w:pPr>
          </w:p>
        </w:tc>
      </w:tr>
      <w:tr w:rsidR="009E25AB" w:rsidRPr="007541F3" w14:paraId="65A9A71F" w14:textId="77777777" w:rsidTr="00785BFA">
        <w:tc>
          <w:tcPr>
            <w:tcW w:w="817" w:type="dxa"/>
          </w:tcPr>
          <w:p w14:paraId="5376478F" w14:textId="77777777" w:rsidR="009E25AB" w:rsidRPr="007541F3" w:rsidRDefault="009E25AB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1982" w:type="dxa"/>
          </w:tcPr>
          <w:p w14:paraId="7BA42C7C" w14:textId="77777777" w:rsidR="009E25AB" w:rsidRPr="007541F3" w:rsidRDefault="0023717B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Civics and citizenship: Where can I volunteer</w:t>
            </w:r>
          </w:p>
        </w:tc>
        <w:tc>
          <w:tcPr>
            <w:tcW w:w="5932" w:type="dxa"/>
          </w:tcPr>
          <w:p w14:paraId="644B94B2" w14:textId="77777777" w:rsidR="003F2948" w:rsidRPr="007541F3" w:rsidRDefault="003F2948" w:rsidP="009E25AB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Introduction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DB7721" w:rsidRPr="007541F3">
              <w:rPr>
                <w:rFonts w:ascii="Calibri Light" w:hAnsi="Calibri Light" w:cs="Calibri Light"/>
              </w:rPr>
              <w:t xml:space="preserve"> </w:t>
            </w:r>
            <w:r w:rsidR="00EB79AF" w:rsidRPr="007541F3">
              <w:rPr>
                <w:rFonts w:ascii="Calibri Light" w:hAnsi="Calibri Light" w:cs="Calibri Light"/>
              </w:rPr>
              <w:t>Teacher leads discussion on why people participate within communities and how students can actively participate and contribute</w:t>
            </w:r>
            <w:r w:rsidR="006C4FA9" w:rsidRPr="007541F3">
              <w:rPr>
                <w:rFonts w:ascii="Calibri Light" w:hAnsi="Calibri Light" w:cs="Calibri Light"/>
              </w:rPr>
              <w:t>.</w:t>
            </w:r>
          </w:p>
          <w:p w14:paraId="4294500C" w14:textId="77777777" w:rsidR="003F2948" w:rsidRPr="007541F3" w:rsidRDefault="003F2948" w:rsidP="009E25AB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3B3846" w:rsidRPr="007541F3">
              <w:rPr>
                <w:rFonts w:ascii="Calibri Light" w:hAnsi="Calibri Light" w:cs="Calibri Light"/>
              </w:rPr>
              <w:t xml:space="preserve"> S</w:t>
            </w:r>
            <w:r w:rsidR="005332CB" w:rsidRPr="007541F3">
              <w:rPr>
                <w:rFonts w:ascii="Calibri Light" w:hAnsi="Calibri Light" w:cs="Calibri Light"/>
              </w:rPr>
              <w:t>tudents</w:t>
            </w:r>
            <w:r w:rsidR="003B3846" w:rsidRPr="007541F3">
              <w:rPr>
                <w:rFonts w:ascii="Calibri Light" w:hAnsi="Calibri Light" w:cs="Calibri Light"/>
              </w:rPr>
              <w:t xml:space="preserve"> download the </w:t>
            </w:r>
            <w:hyperlink r:id="rId8" w:history="1">
              <w:proofErr w:type="spellStart"/>
              <w:r w:rsidR="0023717B" w:rsidRPr="007541F3">
                <w:rPr>
                  <w:rStyle w:val="Hyperlink"/>
                  <w:rFonts w:ascii="Calibri Light" w:hAnsi="Calibri Light" w:cs="Calibri Light"/>
                </w:rPr>
                <w:t>WeDo</w:t>
              </w:r>
              <w:proofErr w:type="spellEnd"/>
            </w:hyperlink>
            <w:r w:rsidR="0023717B" w:rsidRPr="007541F3">
              <w:rPr>
                <w:rFonts w:ascii="Calibri Light" w:hAnsi="Calibri Light" w:cs="Calibri Light"/>
              </w:rPr>
              <w:t xml:space="preserve"> </w:t>
            </w:r>
            <w:r w:rsidR="003B3846" w:rsidRPr="007541F3">
              <w:rPr>
                <w:rFonts w:ascii="Calibri Light" w:hAnsi="Calibri Light" w:cs="Calibri Light"/>
              </w:rPr>
              <w:t>app and</w:t>
            </w:r>
            <w:r w:rsidR="005332CB" w:rsidRPr="007541F3">
              <w:rPr>
                <w:rFonts w:ascii="Calibri Light" w:hAnsi="Calibri Light" w:cs="Calibri Light"/>
              </w:rPr>
              <w:t xml:space="preserve"> search </w:t>
            </w:r>
            <w:r w:rsidRPr="007541F3">
              <w:rPr>
                <w:rFonts w:ascii="Calibri Light" w:hAnsi="Calibri Light" w:cs="Calibri Light"/>
              </w:rPr>
              <w:t>volunteer information and youth volunteering listings</w:t>
            </w:r>
            <w:r w:rsidR="006C4FA9" w:rsidRPr="007541F3">
              <w:rPr>
                <w:rFonts w:ascii="Calibri Light" w:hAnsi="Calibri Light" w:cs="Calibri Light"/>
              </w:rPr>
              <w:t>.</w:t>
            </w:r>
          </w:p>
          <w:p w14:paraId="4ECFBEF7" w14:textId="77777777" w:rsidR="009E25AB" w:rsidRPr="007541F3" w:rsidRDefault="003F2948" w:rsidP="00EB79AF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</w:t>
            </w:r>
            <w:r w:rsidR="006C4FA9" w:rsidRPr="007541F3">
              <w:rPr>
                <w:rFonts w:ascii="Calibri Light" w:hAnsi="Calibri Light" w:cs="Calibri Light"/>
              </w:rPr>
              <w:t>S</w:t>
            </w:r>
            <w:r w:rsidRPr="007541F3">
              <w:rPr>
                <w:rFonts w:ascii="Calibri Light" w:hAnsi="Calibri Light" w:cs="Calibri Light"/>
              </w:rPr>
              <w:t>tudents</w:t>
            </w:r>
            <w:r w:rsidR="005332CB" w:rsidRPr="007541F3">
              <w:rPr>
                <w:rFonts w:ascii="Calibri Light" w:hAnsi="Calibri Light" w:cs="Calibri Light"/>
              </w:rPr>
              <w:t xml:space="preserve"> </w:t>
            </w:r>
            <w:r w:rsidR="00EB79AF" w:rsidRPr="007541F3">
              <w:rPr>
                <w:rFonts w:ascii="Calibri Light" w:hAnsi="Calibri Light" w:cs="Calibri Light"/>
              </w:rPr>
              <w:t>get an idea of where they might like to go and volunteer (extracurricular activity)</w:t>
            </w:r>
            <w:r w:rsidR="00DB7721" w:rsidRPr="007541F3">
              <w:rPr>
                <w:rFonts w:ascii="Calibri Light" w:hAnsi="Calibri Light" w:cs="Calibri Light"/>
              </w:rPr>
              <w:t xml:space="preserve">, express interest </w:t>
            </w:r>
            <w:r w:rsidR="00EB79AF" w:rsidRPr="007541F3">
              <w:rPr>
                <w:rFonts w:ascii="Calibri Light" w:hAnsi="Calibri Light" w:cs="Calibri Light"/>
              </w:rPr>
              <w:t>or</w:t>
            </w:r>
            <w:r w:rsidR="00DB7721" w:rsidRPr="007541F3">
              <w:rPr>
                <w:rFonts w:ascii="Calibri Light" w:hAnsi="Calibri Light" w:cs="Calibri Light"/>
              </w:rPr>
              <w:t xml:space="preserve"> apply directly with organisations, log and print a record of volunteer hours, gain points and redeem rewards.</w:t>
            </w:r>
          </w:p>
        </w:tc>
        <w:tc>
          <w:tcPr>
            <w:tcW w:w="1763" w:type="dxa"/>
          </w:tcPr>
          <w:p w14:paraId="12DDE512" w14:textId="77777777" w:rsidR="009E25AB" w:rsidRPr="007541F3" w:rsidRDefault="00EF78CB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Mobile phones</w:t>
            </w:r>
          </w:p>
        </w:tc>
      </w:tr>
      <w:tr w:rsidR="005C5136" w:rsidRPr="007541F3" w14:paraId="67871C79" w14:textId="77777777" w:rsidTr="00785BFA">
        <w:tc>
          <w:tcPr>
            <w:tcW w:w="817" w:type="dxa"/>
          </w:tcPr>
          <w:p w14:paraId="387D4A52" w14:textId="77777777" w:rsidR="005C5136" w:rsidRPr="007541F3" w:rsidRDefault="00CD5724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1982" w:type="dxa"/>
          </w:tcPr>
          <w:p w14:paraId="39990182" w14:textId="77777777" w:rsidR="005C5136" w:rsidRPr="007541F3" w:rsidRDefault="00C95833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Visual Arts: </w:t>
            </w:r>
            <w:r w:rsidR="002B7206"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Persuade</w:t>
            </w:r>
            <w:r w:rsidR="00342F55"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 effectively</w:t>
            </w:r>
          </w:p>
        </w:tc>
        <w:tc>
          <w:tcPr>
            <w:tcW w:w="5932" w:type="dxa"/>
          </w:tcPr>
          <w:p w14:paraId="3DDBAA46" w14:textId="77777777" w:rsidR="00785BFA" w:rsidRPr="007541F3" w:rsidRDefault="00785BFA" w:rsidP="002B7206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Introduction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2453A8" w:rsidRPr="007541F3">
              <w:rPr>
                <w:rFonts w:ascii="Calibri Light" w:hAnsi="Calibri Light" w:cs="Calibri Light"/>
              </w:rPr>
              <w:t xml:space="preserve"> </w:t>
            </w:r>
            <w:r w:rsidR="009345A2" w:rsidRPr="007541F3">
              <w:rPr>
                <w:rFonts w:ascii="Calibri Light" w:hAnsi="Calibri Light" w:cs="Calibri Light"/>
              </w:rPr>
              <w:t xml:space="preserve">Students </w:t>
            </w:r>
            <w:r w:rsidR="00BB630D" w:rsidRPr="007541F3">
              <w:rPr>
                <w:rFonts w:ascii="Calibri Light" w:hAnsi="Calibri Light" w:cs="Calibri Light"/>
              </w:rPr>
              <w:t>present artwork demonstrating consideration of how the artwork is displayed to enhance the artist’s intention to an audience.</w:t>
            </w:r>
          </w:p>
          <w:p w14:paraId="2F20154D" w14:textId="77777777" w:rsidR="00785BFA" w:rsidRPr="007541F3" w:rsidRDefault="00785BFA" w:rsidP="002B7206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>:</w:t>
            </w:r>
            <w:r w:rsidRPr="007541F3">
              <w:rPr>
                <w:rFonts w:ascii="Calibri Light" w:hAnsi="Calibri Light" w:cs="Calibri Light"/>
                <w:noProof/>
                <w:sz w:val="24"/>
                <w:szCs w:val="24"/>
                <w:lang w:eastAsia="en-AU"/>
              </w:rPr>
              <w:t xml:space="preserve">  </w:t>
            </w:r>
            <w:r w:rsidRPr="007541F3">
              <w:rPr>
                <w:rFonts w:ascii="Calibri Light" w:hAnsi="Calibri Light" w:cs="Calibri Light"/>
              </w:rPr>
              <w:t xml:space="preserve">Students </w:t>
            </w:r>
            <w:r w:rsidR="009345A2" w:rsidRPr="007541F3">
              <w:rPr>
                <w:rFonts w:ascii="Calibri Light" w:hAnsi="Calibri Light" w:cs="Calibri Light"/>
              </w:rPr>
              <w:t>create</w:t>
            </w:r>
            <w:r w:rsidRPr="007541F3">
              <w:rPr>
                <w:rFonts w:ascii="Calibri Light" w:hAnsi="Calibri Light" w:cs="Calibri Light"/>
              </w:rPr>
              <w:t xml:space="preserve"> a</w:t>
            </w:r>
            <w:r w:rsidR="009345A2" w:rsidRPr="007541F3">
              <w:rPr>
                <w:rFonts w:ascii="Calibri Light" w:hAnsi="Calibri Light" w:cs="Calibri Light"/>
              </w:rPr>
              <w:t xml:space="preserve"> photographic</w:t>
            </w:r>
            <w:r w:rsidRPr="007541F3">
              <w:rPr>
                <w:rFonts w:ascii="Calibri Light" w:hAnsi="Calibri Light" w:cs="Calibri Light"/>
              </w:rPr>
              <w:t xml:space="preserve"> image that will draw attention to the work of a volunteering organisation and try to influence other students to volunteer for that organisation.</w:t>
            </w:r>
          </w:p>
          <w:p w14:paraId="7CDDE497" w14:textId="77777777" w:rsidR="00785BFA" w:rsidRPr="007541F3" w:rsidRDefault="00785BFA" w:rsidP="009345A2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>:</w:t>
            </w:r>
            <w:r w:rsidR="002453A8" w:rsidRPr="007541F3">
              <w:rPr>
                <w:rFonts w:ascii="Calibri Light" w:hAnsi="Calibri Light" w:cs="Calibri Light"/>
              </w:rPr>
              <w:t xml:space="preserve"> After viewing </w:t>
            </w:r>
            <w:r w:rsidR="009345A2" w:rsidRPr="007541F3">
              <w:rPr>
                <w:rFonts w:ascii="Calibri Light" w:hAnsi="Calibri Light" w:cs="Calibri Light"/>
              </w:rPr>
              <w:t xml:space="preserve">each other’s </w:t>
            </w:r>
            <w:r w:rsidR="002453A8" w:rsidRPr="007541F3">
              <w:rPr>
                <w:rFonts w:ascii="Calibri Light" w:hAnsi="Calibri Light" w:cs="Calibri Light"/>
              </w:rPr>
              <w:t>image, students write a brief critique of the image they think best persuades other students to volunteer.</w:t>
            </w:r>
          </w:p>
        </w:tc>
        <w:tc>
          <w:tcPr>
            <w:tcW w:w="1763" w:type="dxa"/>
          </w:tcPr>
          <w:p w14:paraId="679768D8" w14:textId="77777777" w:rsidR="00BB630D" w:rsidRPr="007541F3" w:rsidRDefault="00BB630D" w:rsidP="00BB630D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Laptops/ computers</w:t>
            </w:r>
          </w:p>
          <w:p w14:paraId="369E0734" w14:textId="77777777" w:rsidR="00BB630D" w:rsidRPr="007541F3" w:rsidRDefault="00BB630D" w:rsidP="00BB630D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Cameras</w:t>
            </w:r>
          </w:p>
        </w:tc>
      </w:tr>
      <w:tr w:rsidR="00785BFA" w:rsidRPr="007541F3" w14:paraId="68B6B65B" w14:textId="77777777" w:rsidTr="00785BFA">
        <w:tc>
          <w:tcPr>
            <w:tcW w:w="817" w:type="dxa"/>
          </w:tcPr>
          <w:p w14:paraId="455C2BD8" w14:textId="77777777" w:rsidR="00785BFA" w:rsidRPr="007541F3" w:rsidRDefault="006E1FA3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1982" w:type="dxa"/>
          </w:tcPr>
          <w:p w14:paraId="7C0AC7CB" w14:textId="77777777" w:rsidR="00785BFA" w:rsidRPr="007541F3" w:rsidRDefault="00833947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Benefits of volunteering</w:t>
            </w:r>
          </w:p>
        </w:tc>
        <w:tc>
          <w:tcPr>
            <w:tcW w:w="5932" w:type="dxa"/>
          </w:tcPr>
          <w:p w14:paraId="449FBE24" w14:textId="77777777" w:rsidR="00785BFA" w:rsidRPr="007541F3" w:rsidRDefault="00785BFA" w:rsidP="006D655C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Introduction</w:t>
            </w:r>
            <w:r w:rsidRPr="007541F3">
              <w:rPr>
                <w:rFonts w:ascii="Calibri Light" w:hAnsi="Calibri Light" w:cs="Calibri Light"/>
              </w:rPr>
              <w:t xml:space="preserve">: </w:t>
            </w:r>
            <w:r w:rsidR="00833947" w:rsidRPr="007541F3">
              <w:rPr>
                <w:rFonts w:ascii="Calibri Light" w:hAnsi="Calibri Light" w:cs="Calibri Light"/>
              </w:rPr>
              <w:t>S</w:t>
            </w:r>
            <w:r w:rsidR="003B3846" w:rsidRPr="007541F3">
              <w:rPr>
                <w:rFonts w:ascii="Calibri Light" w:hAnsi="Calibri Light" w:cs="Calibri Light"/>
              </w:rPr>
              <w:t>tudents</w:t>
            </w:r>
            <w:r w:rsidRPr="007541F3">
              <w:rPr>
                <w:rFonts w:ascii="Calibri Light" w:hAnsi="Calibri Light" w:cs="Calibri Light"/>
              </w:rPr>
              <w:t xml:space="preserve"> must convince their parents/ caregivers of the value of the student volunteer program.</w:t>
            </w:r>
          </w:p>
          <w:p w14:paraId="3F4E4D9C" w14:textId="77777777" w:rsidR="00785BFA" w:rsidRPr="007541F3" w:rsidRDefault="00785BFA" w:rsidP="006D655C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 xml:space="preserve">: Students design a brochure / webpage highlighting the </w:t>
            </w:r>
            <w:r w:rsidR="00833947" w:rsidRPr="007541F3">
              <w:rPr>
                <w:rFonts w:ascii="Calibri Light" w:hAnsi="Calibri Light" w:cs="Calibri Light"/>
              </w:rPr>
              <w:t>benefits</w:t>
            </w:r>
            <w:r w:rsidR="003B3846" w:rsidRPr="007541F3">
              <w:rPr>
                <w:rFonts w:ascii="Calibri Light" w:hAnsi="Calibri Light" w:cs="Calibri Light"/>
              </w:rPr>
              <w:t xml:space="preserve"> o</w:t>
            </w:r>
            <w:r w:rsidRPr="007541F3">
              <w:rPr>
                <w:rFonts w:ascii="Calibri Light" w:hAnsi="Calibri Light" w:cs="Calibri Light"/>
              </w:rPr>
              <w:t>f volunteering.</w:t>
            </w:r>
          </w:p>
          <w:p w14:paraId="3A042E0B" w14:textId="77777777" w:rsidR="00785BFA" w:rsidRPr="007541F3" w:rsidRDefault="00785BFA" w:rsidP="006D655C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Students to take home </w:t>
            </w:r>
            <w:r w:rsidR="003B3846" w:rsidRPr="007541F3">
              <w:rPr>
                <w:rFonts w:ascii="Calibri Light" w:hAnsi="Calibri Light" w:cs="Calibri Light"/>
              </w:rPr>
              <w:t xml:space="preserve">their </w:t>
            </w:r>
            <w:r w:rsidRPr="007541F3">
              <w:rPr>
                <w:rFonts w:ascii="Calibri Light" w:hAnsi="Calibri Light" w:cs="Calibri Light"/>
              </w:rPr>
              <w:t>promotional product for their parent/ caregiver to assess.</w:t>
            </w:r>
          </w:p>
        </w:tc>
        <w:tc>
          <w:tcPr>
            <w:tcW w:w="1763" w:type="dxa"/>
          </w:tcPr>
          <w:p w14:paraId="4D6723B4" w14:textId="77777777" w:rsidR="00785BFA" w:rsidRPr="007541F3" w:rsidRDefault="00785BFA" w:rsidP="006D655C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Laptop</w:t>
            </w:r>
            <w:r w:rsidR="00833947" w:rsidRPr="007541F3">
              <w:rPr>
                <w:rFonts w:ascii="Calibri Light" w:hAnsi="Calibri Light" w:cs="Calibri Light"/>
              </w:rPr>
              <w:t>s/ computers</w:t>
            </w:r>
          </w:p>
          <w:p w14:paraId="08D183B7" w14:textId="77777777" w:rsidR="00785BFA" w:rsidRPr="007541F3" w:rsidRDefault="00785BFA" w:rsidP="006D655C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Parent assessment rubric</w:t>
            </w:r>
          </w:p>
        </w:tc>
      </w:tr>
      <w:tr w:rsidR="006E1FA3" w:rsidRPr="007541F3" w14:paraId="19BC2689" w14:textId="77777777" w:rsidTr="00785BFA">
        <w:tc>
          <w:tcPr>
            <w:tcW w:w="817" w:type="dxa"/>
          </w:tcPr>
          <w:p w14:paraId="447EA7B6" w14:textId="77777777" w:rsidR="006E1FA3" w:rsidRPr="007541F3" w:rsidRDefault="006E1FA3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1982" w:type="dxa"/>
          </w:tcPr>
          <w:p w14:paraId="49F4C51D" w14:textId="77777777" w:rsidR="006E1FA3" w:rsidRPr="007541F3" w:rsidRDefault="005D116E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Inspiring volunteers</w:t>
            </w:r>
          </w:p>
        </w:tc>
        <w:tc>
          <w:tcPr>
            <w:tcW w:w="5932" w:type="dxa"/>
          </w:tcPr>
          <w:p w14:paraId="4E3AB4C3" w14:textId="77777777" w:rsidR="005D116E" w:rsidRPr="007541F3" w:rsidRDefault="005D116E" w:rsidP="005D116E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: Watch one of the following </w:t>
            </w:r>
            <w:r w:rsidR="00F0289E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films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:</w:t>
            </w:r>
          </w:p>
          <w:p w14:paraId="3D3584C4" w14:textId="77777777" w:rsidR="005D116E" w:rsidRPr="007541F3" w:rsidRDefault="005D116E" w:rsidP="005D116E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Pay it forward</w:t>
            </w:r>
          </w:p>
          <w:p w14:paraId="49332A92" w14:textId="77777777" w:rsidR="005D116E" w:rsidRPr="007541F3" w:rsidRDefault="005D116E" w:rsidP="005D116E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Ryan’s well</w:t>
            </w:r>
          </w:p>
          <w:p w14:paraId="4AF4F4EF" w14:textId="77777777" w:rsidR="005D116E" w:rsidRPr="007541F3" w:rsidRDefault="005D116E" w:rsidP="005D116E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The help</w:t>
            </w:r>
          </w:p>
          <w:p w14:paraId="3265631F" w14:textId="77777777" w:rsidR="005D116E" w:rsidRPr="007541F3" w:rsidRDefault="005D116E" w:rsidP="005D116E">
            <w:pPr>
              <w:pStyle w:val="ListParagraph"/>
              <w:numPr>
                <w:ilvl w:val="0"/>
                <w:numId w:val="28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The blind side</w:t>
            </w:r>
          </w:p>
          <w:p w14:paraId="76985E1F" w14:textId="77777777" w:rsidR="00F0289E" w:rsidRPr="007541F3" w:rsidRDefault="005D116E" w:rsidP="005D116E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 xml:space="preserve">: </w:t>
            </w:r>
            <w:r w:rsidR="00F0289E" w:rsidRPr="007541F3">
              <w:rPr>
                <w:rFonts w:ascii="Calibri Light" w:hAnsi="Calibri Light" w:cs="Calibri Light"/>
              </w:rPr>
              <w:t>Students work in groups, reflecting on:</w:t>
            </w:r>
          </w:p>
          <w:p w14:paraId="4E5FBE80" w14:textId="77777777" w:rsidR="00F0289E" w:rsidRPr="007541F3" w:rsidRDefault="00F0289E" w:rsidP="00F0289E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what was the problem?</w:t>
            </w:r>
          </w:p>
          <w:p w14:paraId="4A1C1C6D" w14:textId="77777777" w:rsidR="00F0289E" w:rsidRPr="007541F3" w:rsidRDefault="00F0289E" w:rsidP="00F0289E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what was the solution?</w:t>
            </w:r>
          </w:p>
          <w:p w14:paraId="337B58F7" w14:textId="77777777" w:rsidR="00F0289E" w:rsidRPr="007541F3" w:rsidRDefault="00F0289E" w:rsidP="00F0289E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lastRenderedPageBreak/>
              <w:t>what was the outcome?</w:t>
            </w:r>
          </w:p>
          <w:p w14:paraId="1E10CDA1" w14:textId="77777777" w:rsidR="00F0289E" w:rsidRPr="007541F3" w:rsidRDefault="00F0289E" w:rsidP="00F0289E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how the film made them feel?</w:t>
            </w:r>
          </w:p>
          <w:p w14:paraId="05AD616C" w14:textId="77777777" w:rsidR="005D116E" w:rsidRPr="007541F3" w:rsidRDefault="005D116E" w:rsidP="006C27A0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</w:t>
            </w:r>
            <w:r w:rsidR="006C27A0" w:rsidRPr="007541F3">
              <w:rPr>
                <w:rFonts w:ascii="Calibri Light" w:hAnsi="Calibri Light" w:cs="Calibri Light"/>
              </w:rPr>
              <w:t>Each group presents to the class their thoughts about the film.</w:t>
            </w:r>
            <w:r w:rsidR="00F0289E" w:rsidRPr="007541F3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763" w:type="dxa"/>
          </w:tcPr>
          <w:p w14:paraId="677F2E18" w14:textId="77777777" w:rsidR="006E1FA3" w:rsidRPr="007541F3" w:rsidRDefault="00D16BC0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lastRenderedPageBreak/>
              <w:t>TV</w:t>
            </w:r>
          </w:p>
          <w:p w14:paraId="151841F6" w14:textId="77777777" w:rsidR="00D16BC0" w:rsidRPr="007541F3" w:rsidRDefault="005D0E0E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Film</w:t>
            </w:r>
          </w:p>
          <w:p w14:paraId="5EA73BC7" w14:textId="77777777" w:rsidR="005D0E0E" w:rsidRPr="007541F3" w:rsidRDefault="005D0E0E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Popcorn</w:t>
            </w:r>
          </w:p>
          <w:p w14:paraId="50AD3116" w14:textId="77777777" w:rsidR="005D0E0E" w:rsidRPr="007541F3" w:rsidRDefault="005D0E0E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Bottled water</w:t>
            </w:r>
          </w:p>
          <w:p w14:paraId="1F40F322" w14:textId="77777777" w:rsidR="00D16BC0" w:rsidRPr="007541F3" w:rsidRDefault="00D16BC0" w:rsidP="00D16BC0">
            <w:pPr>
              <w:pStyle w:val="ListParagraph"/>
              <w:ind w:left="360"/>
              <w:rPr>
                <w:rFonts w:ascii="Calibri Light" w:hAnsi="Calibri Light" w:cs="Calibri Light"/>
              </w:rPr>
            </w:pPr>
          </w:p>
        </w:tc>
      </w:tr>
      <w:tr w:rsidR="006E1FA3" w:rsidRPr="007541F3" w14:paraId="0C599096" w14:textId="77777777" w:rsidTr="00785BFA">
        <w:tc>
          <w:tcPr>
            <w:tcW w:w="817" w:type="dxa"/>
          </w:tcPr>
          <w:p w14:paraId="621F1EAC" w14:textId="77777777" w:rsidR="006E1FA3" w:rsidRPr="007541F3" w:rsidRDefault="00656FF2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982" w:type="dxa"/>
          </w:tcPr>
          <w:p w14:paraId="5EE8A292" w14:textId="77777777" w:rsidR="006E1FA3" w:rsidRPr="007541F3" w:rsidRDefault="00C95833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History: </w:t>
            </w:r>
            <w:r w:rsidR="007B729F"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Good citizens</w:t>
            </w:r>
          </w:p>
        </w:tc>
        <w:tc>
          <w:tcPr>
            <w:tcW w:w="5932" w:type="dxa"/>
          </w:tcPr>
          <w:p w14:paraId="1DB19F12" w14:textId="77777777" w:rsidR="00656FF2" w:rsidRPr="007541F3" w:rsidRDefault="00656FF2" w:rsidP="00656FF2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Introduction: 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Teacher leads discussion about what makes a good citizen then asks students to focus on volunteers.</w:t>
            </w:r>
          </w:p>
          <w:p w14:paraId="42303BD2" w14:textId="77777777" w:rsidR="006E1FA3" w:rsidRPr="007541F3" w:rsidRDefault="00656FF2" w:rsidP="00656FF2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 xml:space="preserve">Activity: 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Students research information about volunteers whose service has been broadly recognised</w:t>
            </w:r>
            <w:r w:rsidR="00A17B14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. Students 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develop a set of criteria and processes for recognising volunteers who work within the school.</w:t>
            </w:r>
          </w:p>
          <w:p w14:paraId="4F73CFAA" w14:textId="77777777" w:rsidR="00656FF2" w:rsidRPr="007541F3" w:rsidRDefault="00656FF2" w:rsidP="00A17B14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Conclusion:</w:t>
            </w:r>
            <w:r w:rsidRPr="007541F3">
              <w:rPr>
                <w:rFonts w:ascii="Calibri Light" w:hAnsi="Calibri Light" w:cs="Calibri Light"/>
              </w:rPr>
              <w:t xml:space="preserve"> Teacher to assess each student’s </w:t>
            </w:r>
            <w:r w:rsidR="00105ADE" w:rsidRPr="007541F3">
              <w:rPr>
                <w:rFonts w:ascii="Calibri Light" w:hAnsi="Calibri Light" w:cs="Calibri Light"/>
              </w:rPr>
              <w:t xml:space="preserve">selected volunteer nomination </w:t>
            </w:r>
            <w:r w:rsidRPr="007541F3">
              <w:rPr>
                <w:rFonts w:ascii="Calibri Light" w:hAnsi="Calibri Light" w:cs="Calibri Light"/>
              </w:rPr>
              <w:t xml:space="preserve">and how it aligns </w:t>
            </w:r>
            <w:r w:rsidR="00A17B14" w:rsidRPr="007541F3">
              <w:rPr>
                <w:rFonts w:ascii="Calibri Light" w:hAnsi="Calibri Light" w:cs="Calibri Light"/>
              </w:rPr>
              <w:t>to the</w:t>
            </w:r>
            <w:r w:rsidR="00105ADE" w:rsidRPr="007541F3">
              <w:rPr>
                <w:rFonts w:ascii="Calibri Light" w:hAnsi="Calibri Light" w:cs="Calibri Light"/>
              </w:rPr>
              <w:t xml:space="preserve"> criteria.</w:t>
            </w:r>
          </w:p>
        </w:tc>
        <w:tc>
          <w:tcPr>
            <w:tcW w:w="1763" w:type="dxa"/>
          </w:tcPr>
          <w:p w14:paraId="28F28793" w14:textId="77777777" w:rsidR="006E1FA3" w:rsidRPr="007541F3" w:rsidRDefault="00105ADE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Laptops/ computers</w:t>
            </w:r>
          </w:p>
          <w:p w14:paraId="7B47CB92" w14:textId="77777777" w:rsidR="00105ADE" w:rsidRPr="007541F3" w:rsidRDefault="00105ADE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Sample criteria for volunteer awards</w:t>
            </w:r>
          </w:p>
        </w:tc>
      </w:tr>
      <w:tr w:rsidR="006E1FA3" w:rsidRPr="007541F3" w14:paraId="5E1E1DB9" w14:textId="77777777" w:rsidTr="00785BFA">
        <w:tc>
          <w:tcPr>
            <w:tcW w:w="817" w:type="dxa"/>
          </w:tcPr>
          <w:p w14:paraId="630C775F" w14:textId="77777777" w:rsidR="006E1FA3" w:rsidRPr="007541F3" w:rsidRDefault="00656FF2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982" w:type="dxa"/>
          </w:tcPr>
          <w:p w14:paraId="704C7025" w14:textId="77777777" w:rsidR="006E1FA3" w:rsidRPr="007541F3" w:rsidRDefault="003917C5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Volunteer organisation</w:t>
            </w:r>
          </w:p>
        </w:tc>
        <w:tc>
          <w:tcPr>
            <w:tcW w:w="5932" w:type="dxa"/>
          </w:tcPr>
          <w:p w14:paraId="3F772637" w14:textId="77777777" w:rsidR="006E1FA3" w:rsidRPr="007541F3" w:rsidRDefault="00F274B4" w:rsidP="00353118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Students visit an organisation that </w:t>
            </w:r>
            <w:r w:rsidR="00D12280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engages volunteers</w:t>
            </w:r>
          </w:p>
        </w:tc>
        <w:tc>
          <w:tcPr>
            <w:tcW w:w="1763" w:type="dxa"/>
          </w:tcPr>
          <w:p w14:paraId="5901DFAD" w14:textId="77777777" w:rsidR="006E1FA3" w:rsidRPr="007541F3" w:rsidRDefault="00D12280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 xml:space="preserve">Bus </w:t>
            </w:r>
          </w:p>
          <w:p w14:paraId="37EEC591" w14:textId="77777777" w:rsidR="00D12280" w:rsidRPr="007541F3" w:rsidRDefault="00D12280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Consent forms</w:t>
            </w:r>
          </w:p>
        </w:tc>
      </w:tr>
      <w:tr w:rsidR="006E1FA3" w:rsidRPr="007541F3" w14:paraId="35E5271F" w14:textId="77777777" w:rsidTr="00785BFA">
        <w:tc>
          <w:tcPr>
            <w:tcW w:w="817" w:type="dxa"/>
          </w:tcPr>
          <w:p w14:paraId="44671813" w14:textId="77777777" w:rsidR="006E1FA3" w:rsidRPr="007541F3" w:rsidRDefault="00656FF2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982" w:type="dxa"/>
          </w:tcPr>
          <w:p w14:paraId="421370E3" w14:textId="77777777" w:rsidR="006E1FA3" w:rsidRPr="007541F3" w:rsidRDefault="00C92541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Graduate qualities and capabilities</w:t>
            </w:r>
          </w:p>
        </w:tc>
        <w:tc>
          <w:tcPr>
            <w:tcW w:w="5932" w:type="dxa"/>
          </w:tcPr>
          <w:p w14:paraId="7EDE8216" w14:textId="77777777" w:rsidR="006E1FA3" w:rsidRPr="007541F3" w:rsidRDefault="00C92541" w:rsidP="00353118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: Students make links between volunteering and their Gra</w:t>
            </w:r>
            <w:r w:rsidR="00FB09C0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duate Qualities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.</w:t>
            </w:r>
          </w:p>
          <w:p w14:paraId="39318D17" w14:textId="77777777" w:rsidR="00C92541" w:rsidRPr="007541F3" w:rsidRDefault="00C92541" w:rsidP="00C92541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 xml:space="preserve">: Students self-assess </w:t>
            </w:r>
            <w:r w:rsidR="00FB09C0" w:rsidRPr="007541F3">
              <w:rPr>
                <w:rFonts w:ascii="Calibri Light" w:hAnsi="Calibri Light" w:cs="Calibri Light"/>
              </w:rPr>
              <w:t xml:space="preserve">Graduate Qualities, </w:t>
            </w:r>
            <w:r w:rsidRPr="007541F3">
              <w:rPr>
                <w:rFonts w:ascii="Calibri Light" w:hAnsi="Calibri Light" w:cs="Calibri Light"/>
              </w:rPr>
              <w:t xml:space="preserve">set SMART </w:t>
            </w:r>
            <w:r w:rsidR="00A04C9B" w:rsidRPr="007541F3">
              <w:rPr>
                <w:rFonts w:ascii="Calibri Light" w:hAnsi="Calibri Light" w:cs="Calibri Light"/>
              </w:rPr>
              <w:t xml:space="preserve">(specific, measurable, achievable, </w:t>
            </w:r>
            <w:r w:rsidR="005E5E71" w:rsidRPr="007541F3">
              <w:rPr>
                <w:rFonts w:ascii="Calibri Light" w:hAnsi="Calibri Light" w:cs="Calibri Light"/>
              </w:rPr>
              <w:t xml:space="preserve">realistic, timely) </w:t>
            </w:r>
            <w:r w:rsidRPr="007541F3">
              <w:rPr>
                <w:rFonts w:ascii="Calibri Light" w:hAnsi="Calibri Light" w:cs="Calibri Light"/>
              </w:rPr>
              <w:t>goals and examine their mindset (growth vs fixed).</w:t>
            </w:r>
          </w:p>
          <w:p w14:paraId="3CFE7203" w14:textId="77777777" w:rsidR="00C92541" w:rsidRPr="007541F3" w:rsidRDefault="00C92541" w:rsidP="00C92541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Conclusion:</w:t>
            </w:r>
            <w:r w:rsidRPr="007541F3">
              <w:rPr>
                <w:rFonts w:ascii="Calibri Light" w:hAnsi="Calibri Light" w:cs="Calibri Light"/>
              </w:rPr>
              <w:t xml:space="preserve"> </w:t>
            </w:r>
            <w:r w:rsidR="005422E1" w:rsidRPr="007541F3">
              <w:rPr>
                <w:rFonts w:ascii="Calibri Light" w:hAnsi="Calibri Light" w:cs="Calibri Light"/>
              </w:rPr>
              <w:t>S</w:t>
            </w:r>
            <w:r w:rsidRPr="007541F3">
              <w:rPr>
                <w:rFonts w:ascii="Calibri Light" w:hAnsi="Calibri Light" w:cs="Calibri Light"/>
              </w:rPr>
              <w:t xml:space="preserve">tudents </w:t>
            </w:r>
            <w:r w:rsidR="005422E1" w:rsidRPr="007541F3">
              <w:rPr>
                <w:rFonts w:ascii="Calibri Light" w:hAnsi="Calibri Light" w:cs="Calibri Light"/>
              </w:rPr>
              <w:t xml:space="preserve">reflect on how they will aim to develop </w:t>
            </w:r>
            <w:r w:rsidR="005E5E71" w:rsidRPr="007541F3">
              <w:rPr>
                <w:rFonts w:ascii="Calibri Light" w:hAnsi="Calibri Light" w:cs="Calibri Light"/>
              </w:rPr>
              <w:t xml:space="preserve">the qualities </w:t>
            </w:r>
            <w:r w:rsidR="005422E1" w:rsidRPr="007541F3">
              <w:rPr>
                <w:rFonts w:ascii="Calibri Light" w:hAnsi="Calibri Light" w:cs="Calibri Light"/>
              </w:rPr>
              <w:t>over their week of volunteering.</w:t>
            </w:r>
          </w:p>
        </w:tc>
        <w:tc>
          <w:tcPr>
            <w:tcW w:w="1763" w:type="dxa"/>
          </w:tcPr>
          <w:p w14:paraId="0868C1F2" w14:textId="77777777" w:rsidR="006E1FA3" w:rsidRPr="007541F3" w:rsidRDefault="00721E1A" w:rsidP="00721E1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Daily re</w:t>
            </w:r>
            <w:r w:rsidR="005422E1" w:rsidRPr="007541F3">
              <w:rPr>
                <w:rFonts w:ascii="Calibri Light" w:hAnsi="Calibri Light" w:cs="Calibri Light"/>
              </w:rPr>
              <w:t>flection journals</w:t>
            </w:r>
          </w:p>
        </w:tc>
      </w:tr>
      <w:tr w:rsidR="00785BFA" w:rsidRPr="007541F3" w14:paraId="7A549475" w14:textId="77777777" w:rsidTr="00785BFA">
        <w:tc>
          <w:tcPr>
            <w:tcW w:w="817" w:type="dxa"/>
          </w:tcPr>
          <w:p w14:paraId="331AB1AB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1982" w:type="dxa"/>
          </w:tcPr>
          <w:p w14:paraId="221ECC0F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Build your purpose</w:t>
            </w:r>
          </w:p>
        </w:tc>
        <w:tc>
          <w:tcPr>
            <w:tcW w:w="5932" w:type="dxa"/>
          </w:tcPr>
          <w:p w14:paraId="1287143F" w14:textId="77777777" w:rsidR="00785BFA" w:rsidRPr="007541F3" w:rsidRDefault="00785BFA" w:rsidP="00671F90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: </w:t>
            </w:r>
            <w:r w:rsidR="00671F90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The teacher explains to students that they will be looking at what positive purpose, positive communities and paying it forward mean, and how these apply to their lives and actions.</w:t>
            </w:r>
          </w:p>
          <w:p w14:paraId="63208296" w14:textId="77777777" w:rsidR="00785BFA" w:rsidRPr="007541F3" w:rsidRDefault="00785BFA" w:rsidP="00353118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>: Students explore and reflect on how volunteering will benefit them and others to produce positive community and give individuals positive purpose.</w:t>
            </w:r>
          </w:p>
          <w:p w14:paraId="713E9C31" w14:textId="77777777" w:rsidR="00785BFA" w:rsidRPr="007541F3" w:rsidRDefault="00785BFA" w:rsidP="00671F90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</w:t>
            </w:r>
            <w:r w:rsidR="00671F90" w:rsidRPr="007541F3">
              <w:rPr>
                <w:rFonts w:ascii="Calibri Light" w:hAnsi="Calibri Light" w:cs="Calibri Light"/>
              </w:rPr>
              <w:t>Students will present an individual 500 word written response to the question: how does volunteering contribute to creating positive communities?</w:t>
            </w:r>
          </w:p>
        </w:tc>
        <w:tc>
          <w:tcPr>
            <w:tcW w:w="1763" w:type="dxa"/>
          </w:tcPr>
          <w:p w14:paraId="09FAECA1" w14:textId="77777777" w:rsidR="00785BFA" w:rsidRPr="007541F3" w:rsidRDefault="00785BFA" w:rsidP="00A92723">
            <w:pPr>
              <w:pStyle w:val="ListParagraph"/>
              <w:ind w:left="360"/>
              <w:rPr>
                <w:rFonts w:ascii="Calibri Light" w:hAnsi="Calibri Light" w:cs="Calibri Light"/>
              </w:rPr>
            </w:pPr>
          </w:p>
        </w:tc>
      </w:tr>
      <w:tr w:rsidR="00A92723" w:rsidRPr="007541F3" w14:paraId="2E4642DE" w14:textId="77777777" w:rsidTr="00785BFA">
        <w:tc>
          <w:tcPr>
            <w:tcW w:w="817" w:type="dxa"/>
          </w:tcPr>
          <w:p w14:paraId="19D040A5" w14:textId="77777777" w:rsidR="00A92723" w:rsidRPr="007541F3" w:rsidRDefault="00A92723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1982" w:type="dxa"/>
          </w:tcPr>
          <w:p w14:paraId="654CC265" w14:textId="77777777" w:rsidR="00A92723" w:rsidRPr="007541F3" w:rsidRDefault="00A92723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Capturing memories</w:t>
            </w:r>
          </w:p>
        </w:tc>
        <w:tc>
          <w:tcPr>
            <w:tcW w:w="5932" w:type="dxa"/>
          </w:tcPr>
          <w:p w14:paraId="4CCA8F55" w14:textId="77777777" w:rsidR="00A92723" w:rsidRPr="007541F3" w:rsidRDefault="001B0F40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:</w:t>
            </w:r>
            <w:r w:rsidR="00721E1A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Students capture and document the volunteering experience on video.</w:t>
            </w:r>
          </w:p>
          <w:p w14:paraId="11E98646" w14:textId="77777777" w:rsidR="001B0F40" w:rsidRPr="007541F3" w:rsidRDefault="001B0F40" w:rsidP="001B0F40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>:</w:t>
            </w:r>
            <w:r w:rsidRPr="007541F3">
              <w:rPr>
                <w:rFonts w:ascii="Calibri Light" w:hAnsi="Calibri Light" w:cs="Calibri Light"/>
                <w:noProof/>
                <w:sz w:val="24"/>
                <w:szCs w:val="24"/>
                <w:lang w:eastAsia="en-AU"/>
              </w:rPr>
              <w:t xml:space="preserve"> </w:t>
            </w:r>
            <w:r w:rsidR="00721E1A" w:rsidRPr="007541F3">
              <w:rPr>
                <w:rFonts w:ascii="Calibri Light" w:hAnsi="Calibri Light" w:cs="Calibri Light"/>
              </w:rPr>
              <w:t>Students work in groups to</w:t>
            </w:r>
            <w:r w:rsidRPr="007541F3">
              <w:rPr>
                <w:rFonts w:ascii="Calibri Light" w:hAnsi="Calibri Light" w:cs="Calibri Light"/>
              </w:rPr>
              <w:t xml:space="preserve"> complete a </w:t>
            </w:r>
            <w:r w:rsidR="00721E1A" w:rsidRPr="007541F3">
              <w:rPr>
                <w:rFonts w:ascii="Calibri Light" w:hAnsi="Calibri Light" w:cs="Calibri Light"/>
              </w:rPr>
              <w:t>3</w:t>
            </w:r>
            <w:r w:rsidRPr="007541F3">
              <w:rPr>
                <w:rFonts w:ascii="Calibri Light" w:hAnsi="Calibri Light" w:cs="Calibri Light"/>
              </w:rPr>
              <w:t xml:space="preserve"> minute video </w:t>
            </w:r>
            <w:r w:rsidR="00721E1A" w:rsidRPr="007541F3">
              <w:rPr>
                <w:rFonts w:ascii="Calibri Light" w:hAnsi="Calibri Light" w:cs="Calibri Light"/>
              </w:rPr>
              <w:t>snapshot of</w:t>
            </w:r>
            <w:r w:rsidRPr="007541F3">
              <w:rPr>
                <w:rFonts w:ascii="Calibri Light" w:hAnsi="Calibri Light" w:cs="Calibri Light"/>
              </w:rPr>
              <w:t xml:space="preserve"> </w:t>
            </w:r>
            <w:r w:rsidR="00721E1A" w:rsidRPr="007541F3">
              <w:rPr>
                <w:rFonts w:ascii="Calibri Light" w:hAnsi="Calibri Light" w:cs="Calibri Light"/>
              </w:rPr>
              <w:t>their</w:t>
            </w:r>
            <w:r w:rsidRPr="007541F3">
              <w:rPr>
                <w:rFonts w:ascii="Calibri Light" w:hAnsi="Calibri Light" w:cs="Calibri Light"/>
              </w:rPr>
              <w:t xml:space="preserve"> volunteering experience.</w:t>
            </w:r>
          </w:p>
          <w:p w14:paraId="46D0EF77" w14:textId="77777777" w:rsidR="001B0F40" w:rsidRPr="007541F3" w:rsidRDefault="001B0F40" w:rsidP="001B0F40">
            <w:pPr>
              <w:tabs>
                <w:tab w:val="left" w:pos="1507"/>
              </w:tabs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lastRenderedPageBreak/>
              <w:t>Conclusion</w:t>
            </w:r>
            <w:r w:rsidRPr="007541F3">
              <w:rPr>
                <w:rFonts w:ascii="Calibri Light" w:hAnsi="Calibri Light" w:cs="Calibri Light"/>
              </w:rPr>
              <w:t>: Students video to be used to introduce the volunteering program to other students.</w:t>
            </w:r>
          </w:p>
        </w:tc>
        <w:tc>
          <w:tcPr>
            <w:tcW w:w="1763" w:type="dxa"/>
          </w:tcPr>
          <w:p w14:paraId="587F7F5F" w14:textId="77777777" w:rsidR="00721E1A" w:rsidRPr="007541F3" w:rsidRDefault="00721E1A" w:rsidP="00721E1A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lastRenderedPageBreak/>
              <w:t>iPads</w:t>
            </w:r>
          </w:p>
        </w:tc>
      </w:tr>
      <w:tr w:rsidR="00785BFA" w:rsidRPr="007541F3" w14:paraId="46DE3600" w14:textId="77777777" w:rsidTr="00785BFA">
        <w:tc>
          <w:tcPr>
            <w:tcW w:w="817" w:type="dxa"/>
          </w:tcPr>
          <w:p w14:paraId="588012F1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1982" w:type="dxa"/>
          </w:tcPr>
          <w:p w14:paraId="44638EA7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Volunteering activities</w:t>
            </w:r>
          </w:p>
        </w:tc>
        <w:tc>
          <w:tcPr>
            <w:tcW w:w="5932" w:type="dxa"/>
          </w:tcPr>
          <w:p w14:paraId="3A64741C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: Students leave school by bus to their nominated volunteer organisation to take part in 4 days volunteering.</w:t>
            </w:r>
          </w:p>
          <w:p w14:paraId="3AC72F0A" w14:textId="77777777" w:rsidR="00785BFA" w:rsidRPr="007541F3" w:rsidRDefault="00785BFA" w:rsidP="008756B3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Activity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: Students undertake identified suitable volunteering activities on site with</w:t>
            </w:r>
            <w:r w:rsidR="005E5E71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host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 volunteering organisation.</w:t>
            </w:r>
          </w:p>
          <w:p w14:paraId="06645672" w14:textId="77777777" w:rsidR="00785BFA" w:rsidRPr="007541F3" w:rsidRDefault="00785BFA" w:rsidP="00D80D5E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Each group participates in new experiences outside their comfort zone and normal routines. </w:t>
            </w:r>
          </w:p>
          <w:p w14:paraId="525515A6" w14:textId="77777777" w:rsidR="00785BFA" w:rsidRPr="007541F3" w:rsidRDefault="00785BFA" w:rsidP="005420CD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Homework</w:t>
            </w:r>
            <w:r w:rsidRPr="007541F3">
              <w:rPr>
                <w:rFonts w:ascii="Calibri Light" w:hAnsi="Calibri Light" w:cs="Calibri Light"/>
              </w:rPr>
              <w:t>: Students write a daily reflection in their journal about the volunteering experience.</w:t>
            </w:r>
          </w:p>
        </w:tc>
        <w:tc>
          <w:tcPr>
            <w:tcW w:w="1763" w:type="dxa"/>
          </w:tcPr>
          <w:p w14:paraId="252C7106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Bus</w:t>
            </w:r>
          </w:p>
          <w:p w14:paraId="34F8C65A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Consent forms</w:t>
            </w:r>
          </w:p>
        </w:tc>
      </w:tr>
      <w:tr w:rsidR="00785BFA" w:rsidRPr="007541F3" w14:paraId="5DADD14E" w14:textId="77777777" w:rsidTr="00785BFA">
        <w:tc>
          <w:tcPr>
            <w:tcW w:w="817" w:type="dxa"/>
          </w:tcPr>
          <w:p w14:paraId="55CA6688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1982" w:type="dxa"/>
          </w:tcPr>
          <w:p w14:paraId="50CC42A7" w14:textId="77777777" w:rsidR="00785BFA" w:rsidRPr="007541F3" w:rsidRDefault="00785BFA" w:rsidP="00F91769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Reflection day</w:t>
            </w:r>
          </w:p>
        </w:tc>
        <w:tc>
          <w:tcPr>
            <w:tcW w:w="5932" w:type="dxa"/>
          </w:tcPr>
          <w:p w14:paraId="4725D2F0" w14:textId="77777777" w:rsidR="00785BFA" w:rsidRPr="007541F3" w:rsidRDefault="00785BFA" w:rsidP="006A4448">
            <w:pPr>
              <w:pStyle w:val="Heading3"/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</w:pPr>
            <w:r w:rsidRPr="007541F3">
              <w:rPr>
                <w:rFonts w:ascii="Calibri Light" w:hAnsi="Calibri Light" w:cs="Calibri Light"/>
                <w:color w:val="auto"/>
                <w:sz w:val="22"/>
                <w:szCs w:val="22"/>
              </w:rPr>
              <w:t>Introduction</w:t>
            </w:r>
            <w:r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: </w:t>
            </w:r>
            <w:r w:rsidR="001B0F40" w:rsidRPr="007541F3">
              <w:rPr>
                <w:rFonts w:ascii="Calibri Light" w:hAnsi="Calibri Light" w:cs="Calibri Light"/>
                <w:b w:val="0"/>
                <w:color w:val="auto"/>
                <w:sz w:val="22"/>
                <w:szCs w:val="22"/>
              </w:rPr>
              <w:t xml:space="preserve">After volunteering, students share and reflect on what they accomplished and how their service made a difference. </w:t>
            </w:r>
          </w:p>
          <w:p w14:paraId="111A2BF7" w14:textId="77777777" w:rsidR="00785BFA" w:rsidRPr="007541F3" w:rsidRDefault="00785BFA" w:rsidP="00BF3F69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Activity</w:t>
            </w:r>
            <w:r w:rsidRPr="007541F3">
              <w:rPr>
                <w:rFonts w:ascii="Calibri Light" w:hAnsi="Calibri Light" w:cs="Calibri Light"/>
              </w:rPr>
              <w:t xml:space="preserve">: Students hand -in reflection journals and are given work time to participate in </w:t>
            </w:r>
            <w:r w:rsidR="001B0F40" w:rsidRPr="007541F3">
              <w:rPr>
                <w:rFonts w:ascii="Calibri Light" w:hAnsi="Calibri Light" w:cs="Calibri Light"/>
              </w:rPr>
              <w:t xml:space="preserve">reflection/ appreciation </w:t>
            </w:r>
            <w:r w:rsidRPr="007541F3">
              <w:rPr>
                <w:rFonts w:ascii="Calibri Light" w:hAnsi="Calibri Light" w:cs="Calibri Light"/>
              </w:rPr>
              <w:t>activities. May include:</w:t>
            </w:r>
          </w:p>
          <w:p w14:paraId="34154FFD" w14:textId="77777777" w:rsidR="00785BFA" w:rsidRPr="007541F3" w:rsidRDefault="00357BE7" w:rsidP="006A4448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t</w:t>
            </w:r>
            <w:r w:rsidR="00785BFA" w:rsidRPr="007541F3">
              <w:rPr>
                <w:rFonts w:ascii="Calibri Light" w:hAnsi="Calibri Light" w:cs="Calibri Light"/>
              </w:rPr>
              <w:t>eam building games</w:t>
            </w:r>
          </w:p>
          <w:p w14:paraId="30AA6BA9" w14:textId="77777777" w:rsidR="00785BFA" w:rsidRPr="007541F3" w:rsidRDefault="00357BE7" w:rsidP="006A4448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m</w:t>
            </w:r>
            <w:r w:rsidR="00785BFA" w:rsidRPr="007541F3">
              <w:rPr>
                <w:rFonts w:ascii="Calibri Light" w:hAnsi="Calibri Light" w:cs="Calibri Light"/>
              </w:rPr>
              <w:t>aking thank you cards and jigsaw puzzles</w:t>
            </w:r>
          </w:p>
          <w:p w14:paraId="14F10891" w14:textId="77777777" w:rsidR="00357BE7" w:rsidRPr="007541F3" w:rsidRDefault="00357BE7" w:rsidP="006A4448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post volunteering survey</w:t>
            </w:r>
          </w:p>
          <w:p w14:paraId="7DE251CD" w14:textId="77777777" w:rsidR="00785BFA" w:rsidRPr="007541F3" w:rsidRDefault="00785BFA" w:rsidP="006A4448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feedback</w:t>
            </w:r>
            <w:r w:rsidR="00357BE7" w:rsidRPr="007541F3">
              <w:rPr>
                <w:rFonts w:ascii="Calibri Light" w:hAnsi="Calibri Light" w:cs="Calibri Light"/>
              </w:rPr>
              <w:t xml:space="preserve"> on the program</w:t>
            </w:r>
          </w:p>
          <w:p w14:paraId="6E692F57" w14:textId="77777777" w:rsidR="00785BFA" w:rsidRPr="007541F3" w:rsidRDefault="00785BFA" w:rsidP="001B0F40">
            <w:p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  <w:b/>
              </w:rPr>
              <w:t>Conclusion</w:t>
            </w:r>
            <w:r w:rsidRPr="007541F3">
              <w:rPr>
                <w:rFonts w:ascii="Calibri Light" w:hAnsi="Calibri Light" w:cs="Calibri Light"/>
              </w:rPr>
              <w:t xml:space="preserve">: </w:t>
            </w:r>
            <w:r w:rsidR="001B0F40" w:rsidRPr="007541F3">
              <w:rPr>
                <w:rFonts w:ascii="Calibri Light" w:hAnsi="Calibri Light" w:cs="Calibri Light"/>
              </w:rPr>
              <w:t>Participating in activities acts as a reminder of the experience and is a great way to help them think through the experience, and keep them volunteering for life.</w:t>
            </w:r>
            <w:r w:rsidRPr="007541F3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763" w:type="dxa"/>
          </w:tcPr>
          <w:p w14:paraId="5449FED6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Post-it notes</w:t>
            </w:r>
          </w:p>
          <w:p w14:paraId="35C236AD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Writing implements</w:t>
            </w:r>
          </w:p>
          <w:p w14:paraId="76B86A01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Cards</w:t>
            </w:r>
          </w:p>
          <w:p w14:paraId="1BC79C6E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Jigsaw puzzles</w:t>
            </w:r>
          </w:p>
          <w:p w14:paraId="53C8E95F" w14:textId="77777777" w:rsidR="00785BFA" w:rsidRPr="007541F3" w:rsidRDefault="00785BFA" w:rsidP="005C5136">
            <w:pPr>
              <w:pStyle w:val="ListParagraph"/>
              <w:numPr>
                <w:ilvl w:val="0"/>
                <w:numId w:val="25"/>
              </w:numPr>
              <w:rPr>
                <w:rFonts w:ascii="Calibri Light" w:hAnsi="Calibri Light" w:cs="Calibri Light"/>
              </w:rPr>
            </w:pPr>
            <w:r w:rsidRPr="007541F3">
              <w:rPr>
                <w:rFonts w:ascii="Calibri Light" w:hAnsi="Calibri Light" w:cs="Calibri Light"/>
              </w:rPr>
              <w:t>Feedback sheets</w:t>
            </w:r>
          </w:p>
        </w:tc>
      </w:tr>
      <w:bookmarkEnd w:id="0"/>
    </w:tbl>
    <w:p w14:paraId="70437779" w14:textId="77777777" w:rsidR="00F91769" w:rsidRPr="007541F3" w:rsidRDefault="00F91769" w:rsidP="00F91769">
      <w:pPr>
        <w:rPr>
          <w:rFonts w:ascii="Calibri Light" w:hAnsi="Calibri Light" w:cs="Calibri Light"/>
        </w:rPr>
      </w:pPr>
    </w:p>
    <w:sectPr w:rsidR="00F91769" w:rsidRPr="007541F3" w:rsidSect="00401E88">
      <w:footerReference w:type="default" r:id="rId9"/>
      <w:headerReference w:type="first" r:id="rId10"/>
      <w:footerReference w:type="first" r:id="rId11"/>
      <w:type w:val="continuous"/>
      <w:pgSz w:w="11900" w:h="16840"/>
      <w:pgMar w:top="1440" w:right="811" w:bottom="1440" w:left="81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E01B2" w14:textId="77777777" w:rsidR="00F04D55" w:rsidRDefault="00F04D55" w:rsidP="00B65C37">
      <w:r>
        <w:separator/>
      </w:r>
    </w:p>
  </w:endnote>
  <w:endnote w:type="continuationSeparator" w:id="0">
    <w:p w14:paraId="69CB10AD" w14:textId="77777777" w:rsidR="00F04D55" w:rsidRDefault="00F04D55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13873" w14:textId="2174DBD7" w:rsidR="007541F3" w:rsidRPr="007541F3" w:rsidRDefault="007541F3" w:rsidP="007541F3">
    <w:pPr>
      <w:pStyle w:val="Title"/>
      <w:spacing w:before="160"/>
      <w:rPr>
        <w:b w:val="0"/>
        <w:bCs/>
        <w:sz w:val="22"/>
        <w:szCs w:val="22"/>
      </w:rPr>
    </w:pPr>
    <w:r w:rsidRPr="007541F3">
      <w:rPr>
        <w:rFonts w:ascii="Calibri Light" w:hAnsi="Calibri Light" w:cs="Calibri Light"/>
        <w:b w:val="0"/>
        <w:bCs/>
        <w:sz w:val="22"/>
        <w:szCs w:val="22"/>
      </w:rPr>
      <w:t xml:space="preserve">Example lesson-by-lesson plan </w:t>
    </w:r>
    <w:r>
      <w:rPr>
        <w:rFonts w:ascii="Calibri Light" w:hAnsi="Calibri Light" w:cs="Calibri Light"/>
        <w:b w:val="0"/>
        <w:bCs/>
        <w:sz w:val="22"/>
        <w:szCs w:val="22"/>
      </w:rPr>
      <w:t>| S</w:t>
    </w:r>
    <w:r w:rsidRPr="007541F3">
      <w:rPr>
        <w:rFonts w:ascii="Calibri Light" w:hAnsi="Calibri Light" w:cs="Calibri Light"/>
        <w:b w:val="0"/>
        <w:bCs/>
        <w:sz w:val="22"/>
        <w:szCs w:val="22"/>
      </w:rPr>
      <w:t>tudent volunteer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F78FF" w14:textId="43A1A40E" w:rsidR="007541F3" w:rsidRDefault="007541F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1F89A0" wp14:editId="23E34756">
          <wp:simplePos x="0" y="0"/>
          <wp:positionH relativeFrom="column">
            <wp:posOffset>-504825</wp:posOffset>
          </wp:positionH>
          <wp:positionV relativeFrom="paragraph">
            <wp:posOffset>-981075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105" cy="170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B4A80" w14:textId="77777777" w:rsidR="00F04D55" w:rsidRDefault="00F04D55" w:rsidP="00B65C37">
      <w:r>
        <w:separator/>
      </w:r>
    </w:p>
  </w:footnote>
  <w:footnote w:type="continuationSeparator" w:id="0">
    <w:p w14:paraId="1FE7B809" w14:textId="77777777" w:rsidR="00F04D55" w:rsidRDefault="00F04D55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4972" w14:textId="5692F712" w:rsidR="00715BE4" w:rsidRPr="00C02E6D" w:rsidRDefault="007541F3" w:rsidP="007541F3">
    <w:pPr>
      <w:pStyle w:val="Header"/>
      <w:jc w:val="center"/>
    </w:pPr>
    <w:r>
      <w:rPr>
        <w:noProof/>
      </w:rPr>
      <w:drawing>
        <wp:inline distT="0" distB="0" distL="0" distR="0" wp14:anchorId="5F1D4355" wp14:editId="00ACECE6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007A"/>
    <w:multiLevelType w:val="hybridMultilevel"/>
    <w:tmpl w:val="8ED06F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420DF"/>
    <w:multiLevelType w:val="hybridMultilevel"/>
    <w:tmpl w:val="993C3A8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74687"/>
    <w:multiLevelType w:val="hybridMultilevel"/>
    <w:tmpl w:val="BBFC211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D4D08"/>
    <w:multiLevelType w:val="hybridMultilevel"/>
    <w:tmpl w:val="91CCD02E"/>
    <w:lvl w:ilvl="0" w:tplc="28384B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6ABD"/>
    <w:multiLevelType w:val="hybridMultilevel"/>
    <w:tmpl w:val="4D52A27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B3184"/>
    <w:multiLevelType w:val="multilevel"/>
    <w:tmpl w:val="8A2AF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7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8" w15:restartNumberingAfterBreak="0">
    <w:nsid w:val="254462D1"/>
    <w:multiLevelType w:val="hybridMultilevel"/>
    <w:tmpl w:val="829C01E4"/>
    <w:lvl w:ilvl="0" w:tplc="28384B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D4962"/>
    <w:multiLevelType w:val="hybridMultilevel"/>
    <w:tmpl w:val="F7C84872"/>
    <w:lvl w:ilvl="0" w:tplc="28384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20330"/>
    <w:multiLevelType w:val="hybridMultilevel"/>
    <w:tmpl w:val="37E83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21543"/>
    <w:multiLevelType w:val="multilevel"/>
    <w:tmpl w:val="C2F01C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3" w15:restartNumberingAfterBreak="0">
    <w:nsid w:val="468D5EBC"/>
    <w:multiLevelType w:val="hybridMultilevel"/>
    <w:tmpl w:val="54C452D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D76A2"/>
    <w:multiLevelType w:val="hybridMultilevel"/>
    <w:tmpl w:val="09F076A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E1806"/>
    <w:multiLevelType w:val="multilevel"/>
    <w:tmpl w:val="BDD65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1A5816"/>
    <w:multiLevelType w:val="hybridMultilevel"/>
    <w:tmpl w:val="2AAC9568"/>
    <w:lvl w:ilvl="0" w:tplc="28384B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CC78EC"/>
    <w:multiLevelType w:val="hybridMultilevel"/>
    <w:tmpl w:val="71C4CE8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37CA0"/>
    <w:multiLevelType w:val="hybridMultilevel"/>
    <w:tmpl w:val="C9B0033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069D7"/>
    <w:multiLevelType w:val="hybridMultilevel"/>
    <w:tmpl w:val="3C2E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D6302"/>
    <w:multiLevelType w:val="hybridMultilevel"/>
    <w:tmpl w:val="3C305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372AA"/>
    <w:multiLevelType w:val="multilevel"/>
    <w:tmpl w:val="632E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816C7C"/>
    <w:multiLevelType w:val="hybridMultilevel"/>
    <w:tmpl w:val="2CD08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B0748"/>
    <w:multiLevelType w:val="hybridMultilevel"/>
    <w:tmpl w:val="0EECC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77995"/>
    <w:multiLevelType w:val="hybridMultilevel"/>
    <w:tmpl w:val="3C8E7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8395E"/>
    <w:multiLevelType w:val="hybridMultilevel"/>
    <w:tmpl w:val="0D26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490602"/>
    <w:multiLevelType w:val="multilevel"/>
    <w:tmpl w:val="41A0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3B575D"/>
    <w:multiLevelType w:val="hybridMultilevel"/>
    <w:tmpl w:val="8914561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059F0"/>
    <w:multiLevelType w:val="hybridMultilevel"/>
    <w:tmpl w:val="0F6E5EA0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684850">
    <w:abstractNumId w:val="6"/>
  </w:num>
  <w:num w:numId="2" w16cid:durableId="730076895">
    <w:abstractNumId w:val="7"/>
  </w:num>
  <w:num w:numId="3" w16cid:durableId="1970896845">
    <w:abstractNumId w:val="12"/>
  </w:num>
  <w:num w:numId="4" w16cid:durableId="1836727329">
    <w:abstractNumId w:val="5"/>
  </w:num>
  <w:num w:numId="5" w16cid:durableId="1140342951">
    <w:abstractNumId w:val="21"/>
  </w:num>
  <w:num w:numId="6" w16cid:durableId="1614248853">
    <w:abstractNumId w:val="26"/>
  </w:num>
  <w:num w:numId="7" w16cid:durableId="1908413234">
    <w:abstractNumId w:val="15"/>
  </w:num>
  <w:num w:numId="8" w16cid:durableId="1529560812">
    <w:abstractNumId w:val="22"/>
  </w:num>
  <w:num w:numId="9" w16cid:durableId="1462110632">
    <w:abstractNumId w:val="19"/>
  </w:num>
  <w:num w:numId="10" w16cid:durableId="2079816144">
    <w:abstractNumId w:val="10"/>
  </w:num>
  <w:num w:numId="11" w16cid:durableId="969558741">
    <w:abstractNumId w:val="2"/>
  </w:num>
  <w:num w:numId="12" w16cid:durableId="1552381422">
    <w:abstractNumId w:val="14"/>
  </w:num>
  <w:num w:numId="13" w16cid:durableId="2023319069">
    <w:abstractNumId w:val="1"/>
  </w:num>
  <w:num w:numId="14" w16cid:durableId="290867970">
    <w:abstractNumId w:val="13"/>
  </w:num>
  <w:num w:numId="15" w16cid:durableId="436488743">
    <w:abstractNumId w:val="27"/>
  </w:num>
  <w:num w:numId="16" w16cid:durableId="1555433619">
    <w:abstractNumId w:val="18"/>
  </w:num>
  <w:num w:numId="17" w16cid:durableId="2045712192">
    <w:abstractNumId w:val="4"/>
  </w:num>
  <w:num w:numId="18" w16cid:durableId="764157745">
    <w:abstractNumId w:val="23"/>
  </w:num>
  <w:num w:numId="19" w16cid:durableId="1705715498">
    <w:abstractNumId w:val="3"/>
  </w:num>
  <w:num w:numId="20" w16cid:durableId="2077586247">
    <w:abstractNumId w:val="9"/>
  </w:num>
  <w:num w:numId="21" w16cid:durableId="2105955604">
    <w:abstractNumId w:val="8"/>
  </w:num>
  <w:num w:numId="22" w16cid:durableId="1544754236">
    <w:abstractNumId w:val="28"/>
  </w:num>
  <w:num w:numId="23" w16cid:durableId="329797699">
    <w:abstractNumId w:val="16"/>
  </w:num>
  <w:num w:numId="24" w16cid:durableId="1825537244">
    <w:abstractNumId w:val="17"/>
  </w:num>
  <w:num w:numId="25" w16cid:durableId="1540315580">
    <w:abstractNumId w:val="0"/>
  </w:num>
  <w:num w:numId="26" w16cid:durableId="38283389">
    <w:abstractNumId w:val="11"/>
  </w:num>
  <w:num w:numId="27" w16cid:durableId="903175493">
    <w:abstractNumId w:val="25"/>
  </w:num>
  <w:num w:numId="28" w16cid:durableId="540677646">
    <w:abstractNumId w:val="20"/>
  </w:num>
  <w:num w:numId="29" w16cid:durableId="4014934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89"/>
    <w:rsid w:val="000019F1"/>
    <w:rsid w:val="000261BB"/>
    <w:rsid w:val="0004328A"/>
    <w:rsid w:val="00060750"/>
    <w:rsid w:val="00067E72"/>
    <w:rsid w:val="00072571"/>
    <w:rsid w:val="0009264E"/>
    <w:rsid w:val="000B3301"/>
    <w:rsid w:val="000D3311"/>
    <w:rsid w:val="000E49E3"/>
    <w:rsid w:val="000F0B3F"/>
    <w:rsid w:val="001017C8"/>
    <w:rsid w:val="00105ADE"/>
    <w:rsid w:val="0011213C"/>
    <w:rsid w:val="00123AEB"/>
    <w:rsid w:val="00160296"/>
    <w:rsid w:val="001B0F40"/>
    <w:rsid w:val="001F0664"/>
    <w:rsid w:val="001F6061"/>
    <w:rsid w:val="002067AF"/>
    <w:rsid w:val="00222915"/>
    <w:rsid w:val="00224838"/>
    <w:rsid w:val="0023717B"/>
    <w:rsid w:val="00240E12"/>
    <w:rsid w:val="00241D69"/>
    <w:rsid w:val="002453A8"/>
    <w:rsid w:val="002A5F94"/>
    <w:rsid w:val="002B6B59"/>
    <w:rsid w:val="002B7206"/>
    <w:rsid w:val="002D7064"/>
    <w:rsid w:val="0031356A"/>
    <w:rsid w:val="0032385B"/>
    <w:rsid w:val="0032511D"/>
    <w:rsid w:val="003348E8"/>
    <w:rsid w:val="003401B7"/>
    <w:rsid w:val="00342F55"/>
    <w:rsid w:val="00353118"/>
    <w:rsid w:val="00353680"/>
    <w:rsid w:val="00355F32"/>
    <w:rsid w:val="00357BE7"/>
    <w:rsid w:val="003917C5"/>
    <w:rsid w:val="00393DB4"/>
    <w:rsid w:val="00397C89"/>
    <w:rsid w:val="003A742D"/>
    <w:rsid w:val="003B3846"/>
    <w:rsid w:val="003F2948"/>
    <w:rsid w:val="00401E88"/>
    <w:rsid w:val="00430096"/>
    <w:rsid w:val="0045765D"/>
    <w:rsid w:val="00471627"/>
    <w:rsid w:val="004E178D"/>
    <w:rsid w:val="005332CB"/>
    <w:rsid w:val="005416DD"/>
    <w:rsid w:val="005420CD"/>
    <w:rsid w:val="005422E1"/>
    <w:rsid w:val="00581052"/>
    <w:rsid w:val="005C5136"/>
    <w:rsid w:val="005D0E0E"/>
    <w:rsid w:val="005D116E"/>
    <w:rsid w:val="005E3C38"/>
    <w:rsid w:val="005E5E71"/>
    <w:rsid w:val="0061115E"/>
    <w:rsid w:val="0062275F"/>
    <w:rsid w:val="006420CD"/>
    <w:rsid w:val="00656FF2"/>
    <w:rsid w:val="00671F90"/>
    <w:rsid w:val="006A1697"/>
    <w:rsid w:val="006A4448"/>
    <w:rsid w:val="006C27A0"/>
    <w:rsid w:val="006C4FA9"/>
    <w:rsid w:val="006D656C"/>
    <w:rsid w:val="006E1FA3"/>
    <w:rsid w:val="006E5E1B"/>
    <w:rsid w:val="006F195D"/>
    <w:rsid w:val="00715BE4"/>
    <w:rsid w:val="00721E1A"/>
    <w:rsid w:val="00735D52"/>
    <w:rsid w:val="00747004"/>
    <w:rsid w:val="007541F3"/>
    <w:rsid w:val="007660F2"/>
    <w:rsid w:val="0077055D"/>
    <w:rsid w:val="00770F2F"/>
    <w:rsid w:val="00785BFA"/>
    <w:rsid w:val="007B729F"/>
    <w:rsid w:val="007F4F8F"/>
    <w:rsid w:val="008121B5"/>
    <w:rsid w:val="008241E7"/>
    <w:rsid w:val="00833947"/>
    <w:rsid w:val="0083762A"/>
    <w:rsid w:val="00845F0C"/>
    <w:rsid w:val="008509C0"/>
    <w:rsid w:val="008756B3"/>
    <w:rsid w:val="00895857"/>
    <w:rsid w:val="008B13D9"/>
    <w:rsid w:val="008C4489"/>
    <w:rsid w:val="008D2D49"/>
    <w:rsid w:val="00931992"/>
    <w:rsid w:val="009345A2"/>
    <w:rsid w:val="00977DEB"/>
    <w:rsid w:val="009818EC"/>
    <w:rsid w:val="0099627C"/>
    <w:rsid w:val="009D0FF9"/>
    <w:rsid w:val="009E25AB"/>
    <w:rsid w:val="00A04C9B"/>
    <w:rsid w:val="00A17B14"/>
    <w:rsid w:val="00A360EC"/>
    <w:rsid w:val="00A64C3E"/>
    <w:rsid w:val="00A92723"/>
    <w:rsid w:val="00AA271F"/>
    <w:rsid w:val="00AC16AF"/>
    <w:rsid w:val="00AD20A9"/>
    <w:rsid w:val="00B63E6F"/>
    <w:rsid w:val="00B65C37"/>
    <w:rsid w:val="00B80DD6"/>
    <w:rsid w:val="00BB630D"/>
    <w:rsid w:val="00BC034F"/>
    <w:rsid w:val="00BC0B68"/>
    <w:rsid w:val="00BF3F69"/>
    <w:rsid w:val="00BF44BE"/>
    <w:rsid w:val="00C02E6D"/>
    <w:rsid w:val="00C0346E"/>
    <w:rsid w:val="00C16A1D"/>
    <w:rsid w:val="00C674D9"/>
    <w:rsid w:val="00C92541"/>
    <w:rsid w:val="00C95833"/>
    <w:rsid w:val="00CC2B76"/>
    <w:rsid w:val="00CD061A"/>
    <w:rsid w:val="00CD5724"/>
    <w:rsid w:val="00CF19B9"/>
    <w:rsid w:val="00CF6849"/>
    <w:rsid w:val="00D12280"/>
    <w:rsid w:val="00D16BC0"/>
    <w:rsid w:val="00D23B5A"/>
    <w:rsid w:val="00D37B7E"/>
    <w:rsid w:val="00D44665"/>
    <w:rsid w:val="00D76AEF"/>
    <w:rsid w:val="00D80D5E"/>
    <w:rsid w:val="00D877A3"/>
    <w:rsid w:val="00D90EA7"/>
    <w:rsid w:val="00DB7721"/>
    <w:rsid w:val="00DC435E"/>
    <w:rsid w:val="00E00E9F"/>
    <w:rsid w:val="00E125D6"/>
    <w:rsid w:val="00E14E6B"/>
    <w:rsid w:val="00E36081"/>
    <w:rsid w:val="00E465B8"/>
    <w:rsid w:val="00EB79AF"/>
    <w:rsid w:val="00EC2E91"/>
    <w:rsid w:val="00EC36EA"/>
    <w:rsid w:val="00ED682E"/>
    <w:rsid w:val="00EE6CAA"/>
    <w:rsid w:val="00EF78CB"/>
    <w:rsid w:val="00F0289E"/>
    <w:rsid w:val="00F04D55"/>
    <w:rsid w:val="00F10C2E"/>
    <w:rsid w:val="00F274B4"/>
    <w:rsid w:val="00F722A3"/>
    <w:rsid w:val="00F86D1B"/>
    <w:rsid w:val="00F91769"/>
    <w:rsid w:val="00F921D4"/>
    <w:rsid w:val="00F960AA"/>
    <w:rsid w:val="00FA3EDA"/>
    <w:rsid w:val="00FB09C0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/>
    <o:shapelayout v:ext="edit">
      <o:idmap v:ext="edit" data="1"/>
    </o:shapelayout>
  </w:shapeDefaults>
  <w:decimalSymbol w:val="."/>
  <w:listSeparator w:val=","/>
  <w14:docId w14:val="268C8D0B"/>
  <w14:defaultImageDpi w14:val="32767"/>
  <w15:docId w15:val="{412E82E4-7BD2-4E77-ADD3-BF343DFC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4BE"/>
    <w:pPr>
      <w:spacing w:after="160" w:line="259" w:lineRule="auto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1992"/>
    <w:pPr>
      <w:outlineLvl w:val="0"/>
    </w:pPr>
    <w:rPr>
      <w:rFonts w:asciiTheme="majorHAnsi" w:hAnsiTheme="majorHAnsi" w:cs="Arial"/>
      <w:sz w:val="40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80DD6"/>
    <w:pPr>
      <w:outlineLvl w:val="1"/>
    </w:pPr>
    <w:rPr>
      <w:b/>
      <w:sz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36081"/>
    <w:pPr>
      <w:outlineLvl w:val="2"/>
    </w:pPr>
    <w:rPr>
      <w:color w:val="66006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29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1992"/>
    <w:rPr>
      <w:rFonts w:asciiTheme="majorHAnsi" w:eastAsiaTheme="minorHAnsi" w:hAnsiTheme="majorHAnsi" w:cs="Arial"/>
      <w:sz w:val="40"/>
      <w:szCs w:val="36"/>
    </w:rPr>
  </w:style>
  <w:style w:type="character" w:customStyle="1" w:styleId="Heading2Char">
    <w:name w:val="Heading 2 Char"/>
    <w:link w:val="Heading2"/>
    <w:uiPriority w:val="9"/>
    <w:rsid w:val="00B80DD6"/>
    <w:rPr>
      <w:rFonts w:asciiTheme="majorHAnsi" w:eastAsiaTheme="minorHAnsi" w:hAnsiTheme="majorHAnsi" w:cs="Arial"/>
      <w:b/>
      <w:sz w:val="32"/>
      <w:szCs w:val="36"/>
    </w:rPr>
  </w:style>
  <w:style w:type="character" w:customStyle="1" w:styleId="Heading3Char">
    <w:name w:val="Heading 3 Char"/>
    <w:link w:val="Heading3"/>
    <w:uiPriority w:val="9"/>
    <w:rsid w:val="00E36081"/>
    <w:rPr>
      <w:rFonts w:asciiTheme="majorHAnsi" w:eastAsiaTheme="minorHAnsi" w:hAnsiTheme="majorHAnsi" w:cs="Arial"/>
      <w:b/>
      <w:color w:val="660066"/>
      <w:sz w:val="24"/>
      <w:szCs w:val="36"/>
    </w:rPr>
  </w:style>
  <w:style w:type="paragraph" w:styleId="Title">
    <w:name w:val="Title"/>
    <w:basedOn w:val="Heading1"/>
    <w:next w:val="Normal"/>
    <w:link w:val="TitleChar"/>
    <w:uiPriority w:val="10"/>
    <w:qFormat/>
    <w:rsid w:val="00931992"/>
    <w:rPr>
      <w:rFonts w:cs="Sophia"/>
      <w:b/>
      <w:sz w:val="52"/>
    </w:rPr>
  </w:style>
  <w:style w:type="character" w:customStyle="1" w:styleId="TitleChar">
    <w:name w:val="Title Char"/>
    <w:link w:val="Title"/>
    <w:uiPriority w:val="10"/>
    <w:rsid w:val="00931992"/>
    <w:rPr>
      <w:rFonts w:asciiTheme="majorHAnsi" w:eastAsiaTheme="minorHAnsi" w:hAnsiTheme="majorHAnsi" w:cs="Sophia"/>
      <w:b/>
      <w:sz w:val="52"/>
      <w:szCs w:val="36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  <w:style w:type="paragraph" w:customStyle="1" w:styleId="block">
    <w:name w:val="block"/>
    <w:basedOn w:val="Normal"/>
    <w:rsid w:val="00397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397C89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397C89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7C89"/>
    <w:rPr>
      <w:rFonts w:eastAsiaTheme="minorHAnsi" w:cstheme="minorBidi"/>
      <w:sz w:val="22"/>
      <w:szCs w:val="21"/>
    </w:rPr>
  </w:style>
  <w:style w:type="table" w:styleId="TableGrid">
    <w:name w:val="Table Grid"/>
    <w:basedOn w:val="TableNormal"/>
    <w:rsid w:val="00397C8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397C89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397C89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22915"/>
    <w:rPr>
      <w:rFonts w:asciiTheme="majorHAnsi" w:eastAsiaTheme="majorEastAsia" w:hAnsiTheme="majorHAnsi" w:cstheme="majorBidi"/>
      <w:b/>
      <w:bCs/>
      <w:iCs/>
      <w:color w:val="4F81BD" w:themeColor="accent1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D877A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877A3"/>
    <w:rPr>
      <w:rFonts w:asciiTheme="minorHAnsi" w:eastAsiaTheme="minorHAnsi" w:hAnsiTheme="minorHAnsi" w:cstheme="minorBidi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067E7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40E12"/>
    <w:rPr>
      <w:b/>
      <w:bCs/>
      <w:i/>
      <w:iCs/>
      <w:color w:val="4F81BD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2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296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A5F9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E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0E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ignpoint">
    <w:name w:val="signpoint"/>
    <w:basedOn w:val="Normal"/>
    <w:qFormat/>
    <w:rsid w:val="000261BB"/>
    <w:rPr>
      <w:color w:val="660066"/>
      <w:sz w:val="68"/>
      <w:szCs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volunteeringsa-nt.org.au/volunteers/wedo-app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/customXML/item3.xml" Id="R4334e118afa64226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EngageAndIncl\Volunteers\Student%20Volunteering\Teacher%20toolkit%20-%20Student%20volunteering\Tools%20and%20templates%20for%20teachers%20to%20use%20in%20the%20classroom\WordTemplate-3_Voi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A10163879</value>
    </field>
    <field name="Objective-Title">
      <value order="0">example-lesson-by-lesson-plan-student-volunteer-program</value>
    </field>
    <field name="Objective-Description">
      <value order="0"/>
    </field>
    <field name="Objective-CreationStamp">
      <value order="0">2024-03-20T06:30:16Z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2024-03-21T01:52:13Z</value>
    </field>
    <field name="Objective-ModificationStamp">
      <value order="0">2024-03-21T01:52:13Z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vA12983950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B02399-1428-499D-BDD2-979775AC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WordTemplate-3_Voilet</Template>
  <TotalTime>4</TotalTime>
  <Pages>5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lesson-by-lesson plan - student volunteer program</vt:lpstr>
    </vt:vector>
  </TitlesOfParts>
  <Company>DECS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lesson-by-lesson plan - student volunteer program</dc:title>
  <dc:subject>An example lesson-by-lesson plan for use during a student volunteer program</dc:subject>
  <dc:creator>Engagement and Wellbeing Directorate</dc:creator>
  <cp:keywords>student volunteers, student volunteer program, student volunteer toolkit, sample lesson-by-lesson plan, student volunteer lesson plan</cp:keywords>
  <cp:lastModifiedBy>Stock, Cassandra (Education)</cp:lastModifiedBy>
  <cp:revision>5</cp:revision>
  <cp:lastPrinted>2018-05-25T00:49:00Z</cp:lastPrinted>
  <dcterms:created xsi:type="dcterms:W3CDTF">2024-02-20T23:07:00Z</dcterms:created>
  <dcterms:modified xsi:type="dcterms:W3CDTF">2024-03-20T04:45:00Z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A10163879</vt:lpwstr>
  </property>
  <property fmtid="{D5CDD505-2E9C-101B-9397-08002B2CF9AE}" pid="4" name="Objective-Title">
    <vt:lpwstr>example-lesson-by-lesson-plan-student-volunteer-program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2024-03-20T06:30:16Z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2024-03-21T01:52:13Z</vt:filetime>
  </property>
  <property fmtid="{D5CDD505-2E9C-101B-9397-08002B2CF9AE}" pid="10" name="Objective-ModificationStamp">
    <vt:filetime>2024-03-21T01:52:13Z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vA12983950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